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A8951" w14:textId="53DD58B8" w:rsidR="00B30D2F" w:rsidRDefault="007A04E7" w:rsidP="00B53144">
      <w:pPr>
        <w:spacing w:after="0" w:line="240" w:lineRule="auto"/>
        <w:rPr>
          <w:rFonts w:ascii="Univers LT Std 45 Light" w:hAnsi="Univers LT Std 45 Light"/>
          <w:color w:val="0031AD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5" behindDoc="0" locked="0" layoutInCell="1" allowOverlap="1" wp14:anchorId="033660E3" wp14:editId="5A47FE50">
                <wp:simplePos x="0" y="0"/>
                <wp:positionH relativeFrom="margin">
                  <wp:align>right</wp:align>
                </wp:positionH>
                <wp:positionV relativeFrom="paragraph">
                  <wp:posOffset>-173333</wp:posOffset>
                </wp:positionV>
                <wp:extent cx="5518785" cy="1478280"/>
                <wp:effectExtent l="0" t="0" r="5715" b="762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785" cy="147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7EDC44" w14:textId="7FB1F878" w:rsidR="008D0631" w:rsidRPr="00544A29" w:rsidRDefault="00544A29" w:rsidP="008D0631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Tw Cen MT Condensed Extra Bold" w:hAnsi="Tw Cen MT Condensed Extra Bold"/>
                                <w:color w:val="FFFFFF"/>
                                <w:sz w:val="96"/>
                                <w:szCs w:val="96"/>
                              </w:rPr>
                            </w:pPr>
                            <w:r w:rsidRPr="00544A29">
                              <w:rPr>
                                <w:rFonts w:ascii="Tw Cen MT Condensed Extra Bold" w:hAnsi="Tw Cen MT Condensed Extra Bold"/>
                                <w:color w:val="FFFFFF" w:themeColor="background1"/>
                                <w:sz w:val="96"/>
                                <w:szCs w:val="96"/>
                              </w:rPr>
                              <w:t>RESUME CHECKLIST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660E3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83.35pt;margin-top:-13.65pt;width:434.55pt;height:116.4pt;z-index:251658245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" filled="f" fillcolor="#5b9bd5" stroked="f" strokecolor="black [0]" strokeweight="2pt">
                <v:textbox inset="2.88pt,2.88pt,2.88pt,2.88pt">
                  <w:txbxContent>
                    <w:p w14:paraId="197EDC44" w14:textId="7FB1F878" w:rsidR="008D0631" w:rsidRPr="00544A29" w:rsidRDefault="00544A29" w:rsidP="008D0631">
                      <w:pPr>
                        <w:widowControl w:val="0"/>
                        <w:spacing w:after="0"/>
                        <w:jc w:val="center"/>
                        <w:rPr>
                          <w:rFonts w:ascii="Tw Cen MT Condensed Extra Bold" w:hAnsi="Tw Cen MT Condensed Extra Bold"/>
                          <w:color w:val="FFFFFF"/>
                          <w:sz w:val="96"/>
                          <w:szCs w:val="96"/>
                        </w:rPr>
                      </w:pPr>
                      <w:r w:rsidRPr="00544A29">
                        <w:rPr>
                          <w:rFonts w:ascii="Tw Cen MT Condensed Extra Bold" w:hAnsi="Tw Cen MT Condensed Extra Bold"/>
                          <w:color w:val="FFFFFF" w:themeColor="background1"/>
                          <w:sz w:val="96"/>
                          <w:szCs w:val="96"/>
                        </w:rPr>
                        <w:t>RESUME CHECKLIST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4DFB" w:rsidRPr="00FC760E">
        <w:rPr>
          <w:rFonts w:ascii="Univers LT Std 45 Light" w:hAnsi="Univers LT Std 45 Light"/>
          <w:noProof/>
          <w:color w:val="0031AD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1" behindDoc="0" locked="0" layoutInCell="1" allowOverlap="1" wp14:anchorId="59D20B6F" wp14:editId="6830B5F8">
                <wp:simplePos x="0" y="0"/>
                <wp:positionH relativeFrom="column">
                  <wp:posOffset>-457200</wp:posOffset>
                </wp:positionH>
                <wp:positionV relativeFrom="paragraph">
                  <wp:posOffset>833120</wp:posOffset>
                </wp:positionV>
                <wp:extent cx="7779385" cy="377825"/>
                <wp:effectExtent l="0" t="0" r="0" b="31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9385" cy="37782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BBDA2E7" id="Rectangle 17" o:spid="_x0000_s1026" style="position:absolute;margin-left:-36pt;margin-top:65.6pt;width:612.55pt;height:29.75pt;z-index:25165824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" fillcolor="#ffc000 [3207]" stroked="f">
                <v:textbox inset="2.88pt,2.88pt,2.88pt,2.88pt"/>
              </v:rect>
            </w:pict>
          </mc:Fallback>
        </mc:AlternateContent>
      </w:r>
      <w:r w:rsidR="00274DFB" w:rsidRPr="00FC760E">
        <w:rPr>
          <w:rFonts w:ascii="Univers LT Std 45 Light" w:hAnsi="Univers LT Std 45 Light"/>
          <w:noProof/>
          <w:color w:val="0031AD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4" behindDoc="0" locked="0" layoutInCell="1" allowOverlap="1" wp14:anchorId="651F5682" wp14:editId="6DA169A0">
                <wp:simplePos x="0" y="0"/>
                <wp:positionH relativeFrom="column">
                  <wp:posOffset>-270510</wp:posOffset>
                </wp:positionH>
                <wp:positionV relativeFrom="paragraph">
                  <wp:posOffset>913130</wp:posOffset>
                </wp:positionV>
                <wp:extent cx="7433945" cy="27305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3945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AE0B2DE" w14:textId="69B3B03E" w:rsidR="00FC760E" w:rsidRPr="00204BF7" w:rsidRDefault="00204BF7" w:rsidP="00FC760E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204BF7">
                              <w:rPr>
                                <w:rFonts w:ascii="Arial Narrow" w:hAnsi="Arial Narrow"/>
                                <w:color w:val="FFFFFF"/>
                                <w:sz w:val="20"/>
                                <w:szCs w:val="20"/>
                              </w:rPr>
                              <w:t xml:space="preserve">Career Center: Located in the </w:t>
                            </w:r>
                            <w:r w:rsidR="00B504EF" w:rsidRPr="00204BF7">
                              <w:rPr>
                                <w:rFonts w:ascii="Arial Narrow" w:hAnsi="Arial Narrow"/>
                                <w:color w:val="FFFFFF"/>
                                <w:sz w:val="20"/>
                                <w:szCs w:val="20"/>
                              </w:rPr>
                              <w:t>Lemonis Center for Student Success</w:t>
                            </w:r>
                            <w:r w:rsidRPr="00204BF7">
                              <w:rPr>
                                <w:rFonts w:ascii="Arial Narrow" w:hAnsi="Arial Narrow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C760E" w:rsidRPr="00204BF7">
                              <w:rPr>
                                <w:rFonts w:ascii="Arial Narrow" w:hAnsi="Arial Narrow"/>
                                <w:color w:val="FFFFFF"/>
                                <w:sz w:val="20"/>
                                <w:szCs w:val="20"/>
                              </w:rPr>
                              <w:t>• 414-288-7423 • career.</w:t>
                            </w:r>
                            <w:r w:rsidR="00B504EF" w:rsidRPr="00204BF7">
                              <w:rPr>
                                <w:rFonts w:ascii="Arial Narrow" w:hAnsi="Arial Narrow"/>
                                <w:color w:val="FFFFFF"/>
                                <w:sz w:val="20"/>
                                <w:szCs w:val="20"/>
                              </w:rPr>
                              <w:t>center</w:t>
                            </w:r>
                            <w:r w:rsidR="00FC760E" w:rsidRPr="00204BF7">
                              <w:rPr>
                                <w:rFonts w:ascii="Arial Narrow" w:hAnsi="Arial Narrow"/>
                                <w:color w:val="FFFFFF"/>
                                <w:sz w:val="20"/>
                                <w:szCs w:val="20"/>
                              </w:rPr>
                              <w:t>@marquette.edu • www.marquette.edu/career-</w:t>
                            </w:r>
                            <w:r w:rsidR="00B504EF" w:rsidRPr="00204BF7">
                              <w:rPr>
                                <w:rFonts w:ascii="Arial Narrow" w:hAnsi="Arial Narrow"/>
                                <w:color w:val="FFFFFF"/>
                                <w:sz w:val="20"/>
                                <w:szCs w:val="20"/>
                              </w:rPr>
                              <w:t>center</w:t>
                            </w:r>
                            <w:r w:rsidR="00FC760E" w:rsidRPr="00204BF7">
                              <w:rPr>
                                <w:rFonts w:ascii="Arial Narrow" w:hAnsi="Arial Narrow"/>
                                <w:color w:val="FFFFFF"/>
                                <w:sz w:val="20"/>
                                <w:szCs w:val="20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F5682" id="Text Box 21" o:spid="_x0000_s1027" type="#_x0000_t202" style="position:absolute;margin-left:-21.3pt;margin-top:71.9pt;width:585.35pt;height:21.5pt;z-index:2516582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" filled="f" fillcolor="#5b9bd5" stroked="f" strokecolor="black [0]" strokeweight="2pt">
                <v:textbox inset="2.88pt,2.88pt,2.88pt,2.88pt">
                  <w:txbxContent>
                    <w:p w14:paraId="3AE0B2DE" w14:textId="69B3B03E" w:rsidR="00FC760E" w:rsidRPr="00204BF7" w:rsidRDefault="00204BF7" w:rsidP="00FC760E">
                      <w:pPr>
                        <w:widowControl w:val="0"/>
                        <w:jc w:val="center"/>
                        <w:rPr>
                          <w:rFonts w:ascii="Arial Narrow" w:hAnsi="Arial Narrow"/>
                          <w:color w:val="FFFFFF"/>
                          <w:sz w:val="20"/>
                          <w:szCs w:val="20"/>
                        </w:rPr>
                      </w:pPr>
                      <w:r w:rsidRPr="00204BF7">
                        <w:rPr>
                          <w:rFonts w:ascii="Arial Narrow" w:hAnsi="Arial Narrow"/>
                          <w:color w:val="FFFFFF"/>
                          <w:sz w:val="20"/>
                          <w:szCs w:val="20"/>
                        </w:rPr>
                        <w:t xml:space="preserve">Career Center: Located in the </w:t>
                      </w:r>
                      <w:r w:rsidR="00B504EF" w:rsidRPr="00204BF7">
                        <w:rPr>
                          <w:rFonts w:ascii="Arial Narrow" w:hAnsi="Arial Narrow"/>
                          <w:color w:val="FFFFFF"/>
                          <w:sz w:val="20"/>
                          <w:szCs w:val="20"/>
                        </w:rPr>
                        <w:t>Lemonis Center for Student Success</w:t>
                      </w:r>
                      <w:r w:rsidRPr="00204BF7">
                        <w:rPr>
                          <w:rFonts w:ascii="Arial Narrow" w:hAnsi="Arial Narrow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 w:rsidR="00FC760E" w:rsidRPr="00204BF7">
                        <w:rPr>
                          <w:rFonts w:ascii="Arial Narrow" w:hAnsi="Arial Narrow"/>
                          <w:color w:val="FFFFFF"/>
                          <w:sz w:val="20"/>
                          <w:szCs w:val="20"/>
                        </w:rPr>
                        <w:t>• 414-288-7423 • career.</w:t>
                      </w:r>
                      <w:r w:rsidR="00B504EF" w:rsidRPr="00204BF7">
                        <w:rPr>
                          <w:rFonts w:ascii="Arial Narrow" w:hAnsi="Arial Narrow"/>
                          <w:color w:val="FFFFFF"/>
                          <w:sz w:val="20"/>
                          <w:szCs w:val="20"/>
                        </w:rPr>
                        <w:t>center</w:t>
                      </w:r>
                      <w:r w:rsidR="00FC760E" w:rsidRPr="00204BF7">
                        <w:rPr>
                          <w:rFonts w:ascii="Arial Narrow" w:hAnsi="Arial Narrow"/>
                          <w:color w:val="FFFFFF"/>
                          <w:sz w:val="20"/>
                          <w:szCs w:val="20"/>
                        </w:rPr>
                        <w:t>@marquette.edu • www.marquette.edu/career-</w:t>
                      </w:r>
                      <w:r w:rsidR="00B504EF" w:rsidRPr="00204BF7">
                        <w:rPr>
                          <w:rFonts w:ascii="Arial Narrow" w:hAnsi="Arial Narrow"/>
                          <w:color w:val="FFFFFF"/>
                          <w:sz w:val="20"/>
                          <w:szCs w:val="20"/>
                        </w:rPr>
                        <w:t>center</w:t>
                      </w:r>
                      <w:r w:rsidR="00FC760E" w:rsidRPr="00204BF7">
                        <w:rPr>
                          <w:rFonts w:ascii="Arial Narrow" w:hAnsi="Arial Narrow"/>
                          <w:color w:val="FFFFFF"/>
                          <w:sz w:val="20"/>
                          <w:szCs w:val="20"/>
                        </w:rPr>
                        <w:t>/</w:t>
                      </w:r>
                    </w:p>
                  </w:txbxContent>
                </v:textbox>
              </v:shape>
            </w:pict>
          </mc:Fallback>
        </mc:AlternateContent>
      </w:r>
      <w:r w:rsidR="00274DFB" w:rsidRPr="00FC760E">
        <w:rPr>
          <w:rFonts w:ascii="Univers LT Std 45 Light" w:hAnsi="Univers LT Std 45 Light"/>
          <w:noProof/>
          <w:color w:val="0031AD"/>
          <w:sz w:val="24"/>
          <w:szCs w:val="24"/>
        </w:rPr>
        <w:drawing>
          <wp:anchor distT="36576" distB="36576" distL="36576" distR="36576" simplePos="0" relativeHeight="251658243" behindDoc="0" locked="0" layoutInCell="1" allowOverlap="1" wp14:anchorId="24746A55" wp14:editId="3C6350D0">
            <wp:simplePos x="0" y="0"/>
            <wp:positionH relativeFrom="column">
              <wp:posOffset>-226060</wp:posOffset>
            </wp:positionH>
            <wp:positionV relativeFrom="paragraph">
              <wp:posOffset>-290195</wp:posOffset>
            </wp:positionV>
            <wp:extent cx="1384300" cy="9144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DF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2" behindDoc="0" locked="0" layoutInCell="1" allowOverlap="1" wp14:anchorId="073AFFB3" wp14:editId="1F04EA54">
                <wp:simplePos x="0" y="0"/>
                <wp:positionH relativeFrom="column">
                  <wp:posOffset>-431800</wp:posOffset>
                </wp:positionH>
                <wp:positionV relativeFrom="paragraph">
                  <wp:posOffset>-431799</wp:posOffset>
                </wp:positionV>
                <wp:extent cx="9768840" cy="1282700"/>
                <wp:effectExtent l="0" t="0" r="3810" b="0"/>
                <wp:wrapNone/>
                <wp:docPr id="19" name="Arrow: Pentagon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8840" cy="1282700"/>
                        </a:xfrm>
                        <a:prstGeom prst="homePlate">
                          <a:avLst>
                            <a:gd name="adj" fmla="val 39338"/>
                          </a:avLst>
                        </a:prstGeom>
                        <a:solidFill>
                          <a:srgbClr val="323466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303E256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9" o:spid="_x0000_s1026" type="#_x0000_t15" style="position:absolute;margin-left:-34pt;margin-top:-34pt;width:769.2pt;height:101pt;z-index:25165824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" adj="20484" fillcolor="#323466" stroked="f" strokecolor="black [0]" strokeweight="2pt">
                <v:shadow color="black [0]"/>
                <v:textbox inset="2.88pt,2.88pt,2.88pt,2.88pt"/>
              </v:shape>
            </w:pict>
          </mc:Fallback>
        </mc:AlternateContent>
      </w:r>
      <w:r w:rsidR="00B30D2F" w:rsidRPr="00FC760E">
        <w:rPr>
          <w:rFonts w:ascii="Univers LT Std 45 Light" w:hAnsi="Univers LT Std 45 Light"/>
          <w:noProof/>
          <w:color w:val="0031AD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8FFF4DF" wp14:editId="5EF3963C">
                <wp:simplePos x="0" y="0"/>
                <wp:positionH relativeFrom="column">
                  <wp:posOffset>-457200</wp:posOffset>
                </wp:positionH>
                <wp:positionV relativeFrom="paragraph">
                  <wp:posOffset>-440055</wp:posOffset>
                </wp:positionV>
                <wp:extent cx="7779385" cy="1607820"/>
                <wp:effectExtent l="0" t="4445" r="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9385" cy="160782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5C2BDFC" id="Rectangle 20" o:spid="_x0000_s1026" style="position:absolute;margin-left:-36pt;margin-top:-34.65pt;width:612.55pt;height:126.6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" fillcolor="#5b9bd5" stroked="f" strokecolor="black [0]" strokeweight="2pt">
                <v:shadow color="black [0]"/>
                <v:textbox inset="2.88pt,2.88pt,2.88pt,2.88pt"/>
              </v:rect>
            </w:pict>
          </mc:Fallback>
        </mc:AlternateContent>
      </w:r>
      <w:r w:rsidR="00B504EF">
        <w:rPr>
          <w:rFonts w:ascii="Univers LT Std 45 Light" w:hAnsi="Univers LT Std 45 Light"/>
          <w:noProof/>
          <w:color w:val="0031AD"/>
          <w:sz w:val="24"/>
          <w:szCs w:val="24"/>
        </w:rPr>
        <w:drawing>
          <wp:inline distT="0" distB="0" distL="0" distR="0" wp14:anchorId="152DED50" wp14:editId="7A78FDEE">
            <wp:extent cx="1804420" cy="1191770"/>
            <wp:effectExtent l="0" t="0" r="0" b="8890"/>
            <wp:docPr id="1763649601" name="Picture 10" descr="A black and white logo with a cas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649601" name="Picture 10" descr="A black and white logo with a castl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420" cy="119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7468D" w14:textId="6016FFBD" w:rsidR="00B30D2F" w:rsidRPr="00274DFB" w:rsidRDefault="00092D06" w:rsidP="00B30D2F">
      <w:pPr>
        <w:spacing w:after="0" w:line="240" w:lineRule="auto"/>
        <w:rPr>
          <w:rFonts w:ascii="Univers LT Std 45 Light" w:hAnsi="Univers LT Std 45 Light"/>
          <w:color w:val="0031AD"/>
          <w:sz w:val="24"/>
          <w:szCs w:val="24"/>
        </w:rPr>
      </w:pPr>
      <w:r w:rsidRPr="00274DFB">
        <w:rPr>
          <w:rFonts w:ascii="Univers LT Std 45 Light" w:hAnsi="Univers LT Std 45 Light"/>
          <w:color w:val="0031AD"/>
          <w:sz w:val="24"/>
          <w:szCs w:val="24"/>
        </w:rPr>
        <w:tab/>
      </w:r>
      <w:r w:rsidRPr="00274DFB">
        <w:rPr>
          <w:rFonts w:ascii="Univers LT Std 45 Light" w:hAnsi="Univers LT Std 45 Light"/>
          <w:color w:val="0031AD"/>
          <w:sz w:val="24"/>
          <w:szCs w:val="24"/>
        </w:rPr>
        <w:tab/>
      </w:r>
      <w:r w:rsidRPr="00274DFB">
        <w:rPr>
          <w:rFonts w:ascii="Univers LT Std 45 Light" w:hAnsi="Univers LT Std 45 Light"/>
          <w:color w:val="0031AD"/>
          <w:sz w:val="24"/>
          <w:szCs w:val="24"/>
        </w:rPr>
        <w:tab/>
      </w:r>
      <w:r w:rsidRPr="00274DFB">
        <w:rPr>
          <w:rFonts w:ascii="Univers LT Std 45 Light" w:hAnsi="Univers LT Std 45 Light"/>
          <w:color w:val="0031AD"/>
          <w:sz w:val="24"/>
          <w:szCs w:val="24"/>
        </w:rPr>
        <w:tab/>
      </w:r>
      <w:r w:rsidRPr="00274DFB">
        <w:rPr>
          <w:rFonts w:ascii="Univers LT Std 45 Light" w:hAnsi="Univers LT Std 45 Light"/>
          <w:color w:val="0031AD"/>
          <w:sz w:val="24"/>
          <w:szCs w:val="24"/>
        </w:rPr>
        <w:tab/>
        <w:t xml:space="preserve"> </w:t>
      </w:r>
    </w:p>
    <w:p w14:paraId="71AF88E6" w14:textId="054930A7" w:rsidR="008E0424" w:rsidRPr="00274DFB" w:rsidRDefault="008E0424" w:rsidP="00274DFB">
      <w:pPr>
        <w:spacing w:line="240" w:lineRule="auto"/>
        <w:rPr>
          <w:rFonts w:ascii="Univers LT Std 45 Light" w:hAnsi="Univers LT Std 45 Light"/>
          <w:color w:val="000000" w:themeColor="text1"/>
        </w:rPr>
      </w:pPr>
      <w:r w:rsidRPr="00274DFB">
        <w:rPr>
          <w:rFonts w:ascii="Univers LT Std 45 Light" w:hAnsi="Univers LT Std 45 Light" w:cs="Arial"/>
          <w:color w:val="000000" w:themeColor="text1"/>
        </w:rPr>
        <w:t xml:space="preserve">Most rules for a good resume are not set in </w:t>
      </w:r>
      <w:r w:rsidR="00E47A73" w:rsidRPr="00274DFB">
        <w:rPr>
          <w:rFonts w:ascii="Univers LT Std 45 Light" w:hAnsi="Univers LT Std 45 Light" w:cs="Arial"/>
          <w:color w:val="000000" w:themeColor="text1"/>
        </w:rPr>
        <w:t>stone but</w:t>
      </w:r>
      <w:r w:rsidRPr="00274DFB">
        <w:rPr>
          <w:rFonts w:ascii="Univers LT Std 45 Light" w:hAnsi="Univers LT Std 45 Light" w:cs="Arial"/>
          <w:color w:val="000000" w:themeColor="text1"/>
        </w:rPr>
        <w:t xml:space="preserve"> are strong guidelines. </w:t>
      </w:r>
      <w:r w:rsidRPr="00274DFB">
        <w:rPr>
          <w:rFonts w:ascii="Univers LT Std 45 Light" w:hAnsi="Univers LT Std 45 Light"/>
          <w:color w:val="000000" w:themeColor="text1"/>
        </w:rPr>
        <w:t xml:space="preserve">There is no one “right” way to write a resume.  Employers have different opinions on what they prefer; therefore, it is important for your resume to best highlight your skills and </w:t>
      </w:r>
      <w:r w:rsidR="004A677E">
        <w:rPr>
          <w:rFonts w:ascii="Univers LT Std 45 Light" w:hAnsi="Univers LT Std 45 Light"/>
          <w:color w:val="000000" w:themeColor="text1"/>
        </w:rPr>
        <w:t>experience</w:t>
      </w:r>
      <w:r w:rsidRPr="00274DFB">
        <w:rPr>
          <w:rFonts w:ascii="Univers LT Std 45 Light" w:hAnsi="Univers LT Std 45 Light"/>
          <w:color w:val="000000" w:themeColor="text1"/>
        </w:rPr>
        <w:t xml:space="preserve">s.  </w:t>
      </w:r>
      <w:r w:rsidRPr="00274DFB">
        <w:rPr>
          <w:rFonts w:ascii="Univers LT Std 45 Light" w:hAnsi="Univers LT Std 45 Light" w:cs="Arial"/>
          <w:color w:val="000000" w:themeColor="text1"/>
        </w:rPr>
        <w:t>Our suggestion is to look for the themes in the job description and highlight your skills that match what the employer needs</w:t>
      </w:r>
      <w:r w:rsidR="004A677E">
        <w:rPr>
          <w:rFonts w:ascii="Univers LT Std 45 Light" w:hAnsi="Univers LT Std 45 Light" w:cs="Arial"/>
          <w:color w:val="000000" w:themeColor="text1"/>
        </w:rPr>
        <w:t xml:space="preserve">. Use this checklist </w:t>
      </w:r>
      <w:r w:rsidR="006A64B4">
        <w:rPr>
          <w:rFonts w:ascii="Univers LT Std 45 Light" w:hAnsi="Univers LT Std 45 Light" w:cs="Arial"/>
          <w:color w:val="000000" w:themeColor="text1"/>
        </w:rPr>
        <w:t xml:space="preserve">to strengthen </w:t>
      </w:r>
      <w:r w:rsidR="00EF23CE">
        <w:rPr>
          <w:rFonts w:ascii="Univers LT Std 45 Light" w:hAnsi="Univers LT Std 45 Light" w:cs="Arial"/>
          <w:color w:val="000000" w:themeColor="text1"/>
        </w:rPr>
        <w:t>your resume.</w:t>
      </w:r>
    </w:p>
    <w:p w14:paraId="56F32254" w14:textId="247F2460" w:rsidR="008E0424" w:rsidRPr="00E105C4" w:rsidRDefault="008E0424" w:rsidP="00E105C4">
      <w:pPr>
        <w:pStyle w:val="Heading3"/>
      </w:pPr>
      <w:bookmarkStart w:id="0" w:name="_Toc369864539"/>
      <w:r w:rsidRPr="00E105C4">
        <w:t>Contact Information</w:t>
      </w:r>
      <w:bookmarkEnd w:id="0"/>
    </w:p>
    <w:p w14:paraId="3F1DAB74" w14:textId="1395EC52" w:rsidR="00F85D85" w:rsidRDefault="008E0424" w:rsidP="00172DD7">
      <w:pPr>
        <w:pStyle w:val="ListParagraph"/>
        <w:numPr>
          <w:ilvl w:val="0"/>
          <w:numId w:val="7"/>
        </w:numPr>
        <w:spacing w:after="0" w:line="240" w:lineRule="auto"/>
        <w:rPr>
          <w:rFonts w:ascii="Univers LT Std 45 Light" w:eastAsia="Times New Roman" w:hAnsi="Univers LT Std 45 Light" w:cs="Times New Roman"/>
        </w:rPr>
      </w:pPr>
      <w:r w:rsidRPr="00274DFB">
        <w:rPr>
          <w:rFonts w:ascii="Univers LT Std 45 Light" w:eastAsia="Times New Roman" w:hAnsi="Univers LT Std 45 Light" w:cs="Times New Roman"/>
        </w:rPr>
        <w:t>Your</w:t>
      </w:r>
      <w:r w:rsidR="00172DD7">
        <w:rPr>
          <w:rFonts w:ascii="Univers LT Std 45 Light" w:eastAsia="Times New Roman" w:hAnsi="Univers LT Std 45 Light" w:cs="Times New Roman"/>
        </w:rPr>
        <w:t xml:space="preserve"> full</w:t>
      </w:r>
      <w:r w:rsidRPr="00274DFB">
        <w:rPr>
          <w:rFonts w:ascii="Univers LT Std 45 Light" w:eastAsia="Times New Roman" w:hAnsi="Univers LT Std 45 Light" w:cs="Times New Roman"/>
        </w:rPr>
        <w:t xml:space="preserve"> </w:t>
      </w:r>
      <w:r w:rsidRPr="00274DFB">
        <w:rPr>
          <w:rFonts w:ascii="Univers LT Std 45 Light" w:eastAsia="Times New Roman" w:hAnsi="Univers LT Std 45 Light" w:cs="Times New Roman"/>
          <w:bCs/>
        </w:rPr>
        <w:t>name</w:t>
      </w:r>
      <w:r w:rsidRPr="00274DFB">
        <w:rPr>
          <w:rFonts w:ascii="Univers LT Std 45 Light" w:eastAsia="Times New Roman" w:hAnsi="Univers LT Std 45 Light" w:cs="Times New Roman"/>
        </w:rPr>
        <w:t xml:space="preserve"> as you want to be referred to professionally (e.g. </w:t>
      </w:r>
      <w:r w:rsidR="00EF23CE">
        <w:rPr>
          <w:rFonts w:ascii="Univers LT Std 45 Light" w:eastAsia="Times New Roman" w:hAnsi="Univers LT Std 45 Light" w:cs="Times New Roman"/>
        </w:rPr>
        <w:t>Cameron</w:t>
      </w:r>
      <w:r w:rsidRPr="00274DFB">
        <w:rPr>
          <w:rFonts w:ascii="Univers LT Std 45 Light" w:eastAsia="Times New Roman" w:hAnsi="Univers LT Std 45 Light" w:cs="Times New Roman"/>
        </w:rPr>
        <w:t xml:space="preserve"> Baker, </w:t>
      </w:r>
      <w:r w:rsidR="00EF23CE">
        <w:rPr>
          <w:rFonts w:ascii="Univers LT Std 45 Light" w:eastAsia="Times New Roman" w:hAnsi="Univers LT Std 45 Light" w:cs="Times New Roman"/>
        </w:rPr>
        <w:t>Cam</w:t>
      </w:r>
      <w:r w:rsidRPr="00274DFB">
        <w:rPr>
          <w:rFonts w:ascii="Univers LT Std 45 Light" w:eastAsia="Times New Roman" w:hAnsi="Univers LT Std 45 Light" w:cs="Times New Roman"/>
        </w:rPr>
        <w:t xml:space="preserve"> </w:t>
      </w:r>
      <w:r w:rsidR="006F29E5">
        <w:rPr>
          <w:rFonts w:ascii="Univers LT Std 45 Light" w:eastAsia="Times New Roman" w:hAnsi="Univers LT Std 45 Light" w:cs="Times New Roman"/>
        </w:rPr>
        <w:t>T</w:t>
      </w:r>
      <w:r w:rsidRPr="00274DFB">
        <w:rPr>
          <w:rFonts w:ascii="Univers LT Std 45 Light" w:eastAsia="Times New Roman" w:hAnsi="Univers LT Std 45 Light" w:cs="Times New Roman"/>
        </w:rPr>
        <w:t xml:space="preserve">. Baker, </w:t>
      </w:r>
      <w:r w:rsidR="00EF23CE">
        <w:rPr>
          <w:rFonts w:ascii="Univers LT Std 45 Light" w:eastAsia="Times New Roman" w:hAnsi="Univers LT Std 45 Light" w:cs="Times New Roman"/>
        </w:rPr>
        <w:t>C</w:t>
      </w:r>
      <w:r w:rsidRPr="00274DFB">
        <w:rPr>
          <w:rFonts w:ascii="Univers LT Std 45 Light" w:eastAsia="Times New Roman" w:hAnsi="Univers LT Std 45 Light" w:cs="Times New Roman"/>
        </w:rPr>
        <w:t xml:space="preserve">. </w:t>
      </w:r>
      <w:r w:rsidR="00EF23CE">
        <w:rPr>
          <w:rFonts w:ascii="Univers LT Std 45 Light" w:eastAsia="Times New Roman" w:hAnsi="Univers LT Std 45 Light" w:cs="Times New Roman"/>
        </w:rPr>
        <w:t xml:space="preserve">Taylor </w:t>
      </w:r>
      <w:r w:rsidRPr="00274DFB">
        <w:rPr>
          <w:rFonts w:ascii="Univers LT Std 45 Light" w:eastAsia="Times New Roman" w:hAnsi="Univers LT Std 45 Light" w:cs="Times New Roman"/>
        </w:rPr>
        <w:t>Baker)</w:t>
      </w:r>
    </w:p>
    <w:p w14:paraId="5BD863A9" w14:textId="0AAF562C" w:rsidR="008E0424" w:rsidRPr="00172DD7" w:rsidRDefault="00F85D85" w:rsidP="00172DD7">
      <w:pPr>
        <w:pStyle w:val="ListParagraph"/>
        <w:numPr>
          <w:ilvl w:val="0"/>
          <w:numId w:val="7"/>
        </w:numPr>
        <w:spacing w:after="0" w:line="240" w:lineRule="auto"/>
        <w:rPr>
          <w:rFonts w:ascii="Univers LT Std 45 Light" w:eastAsia="Times New Roman" w:hAnsi="Univers LT Std 45 Light" w:cs="Times New Roman"/>
        </w:rPr>
      </w:pPr>
      <w:r>
        <w:rPr>
          <w:rFonts w:ascii="Univers LT Std 45 Light" w:eastAsia="Times New Roman" w:hAnsi="Univers LT Std 45 Light" w:cs="Times New Roman"/>
        </w:rPr>
        <w:t>Your name should stand out</w:t>
      </w:r>
      <w:r w:rsidR="00A91499">
        <w:rPr>
          <w:rFonts w:ascii="Univers LT Std 45 Light" w:eastAsia="Times New Roman" w:hAnsi="Univers LT Std 45 Light" w:cs="Times New Roman"/>
        </w:rPr>
        <w:t xml:space="preserve"> -</w:t>
      </w:r>
      <w:r>
        <w:rPr>
          <w:rFonts w:ascii="Univers LT Std 45 Light" w:eastAsia="Times New Roman" w:hAnsi="Univers LT Std 45 Light" w:cs="Times New Roman"/>
        </w:rPr>
        <w:t xml:space="preserve"> us</w:t>
      </w:r>
      <w:r w:rsidR="00A91499">
        <w:rPr>
          <w:rFonts w:ascii="Univers LT Std 45 Light" w:eastAsia="Times New Roman" w:hAnsi="Univers LT Std 45 Light" w:cs="Times New Roman"/>
        </w:rPr>
        <w:t>e</w:t>
      </w:r>
      <w:r>
        <w:rPr>
          <w:rFonts w:ascii="Univers LT Std 45 Light" w:eastAsia="Times New Roman" w:hAnsi="Univers LT Std 45 Light" w:cs="Times New Roman"/>
        </w:rPr>
        <w:t xml:space="preserve"> a </w:t>
      </w:r>
      <w:r w:rsidR="00172DD7" w:rsidRPr="00172DD7">
        <w:rPr>
          <w:rFonts w:ascii="Univers LT Std 45 Light" w:eastAsia="Times New Roman" w:hAnsi="Univers LT Std 45 Light" w:cs="Times New Roman"/>
        </w:rPr>
        <w:t>larger font</w:t>
      </w:r>
      <w:r>
        <w:rPr>
          <w:rFonts w:ascii="Univers LT Std 45 Light" w:eastAsia="Times New Roman" w:hAnsi="Univers LT Std 45 Light" w:cs="Times New Roman"/>
        </w:rPr>
        <w:t xml:space="preserve"> </w:t>
      </w:r>
      <w:r w:rsidR="00FE2419">
        <w:rPr>
          <w:rFonts w:ascii="Univers LT Std 45 Light" w:eastAsia="Times New Roman" w:hAnsi="Univers LT Std 45 Light" w:cs="Times New Roman"/>
        </w:rPr>
        <w:t xml:space="preserve">size </w:t>
      </w:r>
      <w:r>
        <w:rPr>
          <w:rFonts w:ascii="Univers LT Std 45 Light" w:eastAsia="Times New Roman" w:hAnsi="Univers LT Std 45 Light" w:cs="Times New Roman"/>
        </w:rPr>
        <w:t>and bol</w:t>
      </w:r>
      <w:r w:rsidR="00C56CFF">
        <w:rPr>
          <w:rFonts w:ascii="Univers LT Std 45 Light" w:eastAsia="Times New Roman" w:hAnsi="Univers LT Std 45 Light" w:cs="Times New Roman"/>
        </w:rPr>
        <w:t>d</w:t>
      </w:r>
      <w:r>
        <w:rPr>
          <w:rFonts w:ascii="Univers LT Std 45 Light" w:eastAsia="Times New Roman" w:hAnsi="Univers LT Std 45 Light" w:cs="Times New Roman"/>
        </w:rPr>
        <w:t xml:space="preserve"> t</w:t>
      </w:r>
      <w:r w:rsidR="00FE2419">
        <w:rPr>
          <w:rFonts w:ascii="Univers LT Std 45 Light" w:eastAsia="Times New Roman" w:hAnsi="Univers LT Std 45 Light" w:cs="Times New Roman"/>
        </w:rPr>
        <w:t>he text</w:t>
      </w:r>
    </w:p>
    <w:p w14:paraId="61D1F319" w14:textId="77777777" w:rsidR="008E0424" w:rsidRPr="00274DFB" w:rsidRDefault="008E0424" w:rsidP="008E0424">
      <w:pPr>
        <w:pStyle w:val="ListParagraph"/>
        <w:numPr>
          <w:ilvl w:val="0"/>
          <w:numId w:val="7"/>
        </w:numPr>
        <w:spacing w:after="0" w:line="240" w:lineRule="auto"/>
        <w:rPr>
          <w:rFonts w:ascii="Univers LT Std 45 Light" w:eastAsia="Times New Roman" w:hAnsi="Univers LT Std 45 Light" w:cs="Times New Roman"/>
        </w:rPr>
      </w:pPr>
      <w:r w:rsidRPr="00274DFB">
        <w:rPr>
          <w:rFonts w:ascii="Univers LT Std 45 Light" w:eastAsia="Times New Roman" w:hAnsi="Univers LT Std 45 Light" w:cs="Times New Roman"/>
        </w:rPr>
        <w:t>Phone number with area code (cell phone is best)</w:t>
      </w:r>
    </w:p>
    <w:p w14:paraId="4E67FF17" w14:textId="6B2B4418" w:rsidR="008E0424" w:rsidRDefault="008E0424" w:rsidP="008E0424">
      <w:pPr>
        <w:pStyle w:val="ListParagraph"/>
        <w:numPr>
          <w:ilvl w:val="0"/>
          <w:numId w:val="7"/>
        </w:numPr>
        <w:spacing w:after="0" w:line="240" w:lineRule="auto"/>
        <w:rPr>
          <w:rFonts w:ascii="Univers LT Std 45 Light" w:eastAsia="Times New Roman" w:hAnsi="Univers LT Std 45 Light" w:cs="Times New Roman"/>
        </w:rPr>
      </w:pPr>
      <w:r w:rsidRPr="00274DFB">
        <w:rPr>
          <w:rFonts w:ascii="Univers LT Std 45 Light" w:eastAsia="Times New Roman" w:hAnsi="Univers LT Std 45 Light" w:cs="Times New Roman"/>
          <w:bCs/>
        </w:rPr>
        <w:t>Email</w:t>
      </w:r>
      <w:r w:rsidRPr="00274DFB">
        <w:rPr>
          <w:rFonts w:ascii="Univers LT Std 45 Light" w:eastAsia="Times New Roman" w:hAnsi="Univers LT Std 45 Light" w:cs="Times New Roman"/>
        </w:rPr>
        <w:t xml:space="preserve"> address (</w:t>
      </w:r>
      <w:r w:rsidR="00172DD7">
        <w:rPr>
          <w:rFonts w:ascii="Univers LT Std 45 Light" w:eastAsia="Times New Roman" w:hAnsi="Univers LT Std 45 Light" w:cs="Times New Roman"/>
        </w:rPr>
        <w:t xml:space="preserve">professional or </w:t>
      </w:r>
      <w:r w:rsidR="00794F2D">
        <w:rPr>
          <w:rFonts w:ascii="Univers LT Std 45 Light" w:eastAsia="Times New Roman" w:hAnsi="Univers LT Std 45 Light" w:cs="Times New Roman"/>
        </w:rPr>
        <w:t xml:space="preserve">Marquette student </w:t>
      </w:r>
      <w:r w:rsidR="00172DD7">
        <w:rPr>
          <w:rFonts w:ascii="Univers LT Std 45 Light" w:eastAsia="Times New Roman" w:hAnsi="Univers LT Std 45 Light" w:cs="Times New Roman"/>
        </w:rPr>
        <w:t>email – whichever you check more)</w:t>
      </w:r>
    </w:p>
    <w:p w14:paraId="666E7E41" w14:textId="77777777" w:rsidR="000933B9" w:rsidRPr="00274DFB" w:rsidRDefault="000933B9" w:rsidP="000933B9">
      <w:pPr>
        <w:pStyle w:val="ListParagraph"/>
        <w:numPr>
          <w:ilvl w:val="0"/>
          <w:numId w:val="7"/>
        </w:numPr>
        <w:spacing w:after="0" w:line="240" w:lineRule="auto"/>
        <w:rPr>
          <w:rFonts w:ascii="Univers LT Std 45 Light" w:eastAsia="Times New Roman" w:hAnsi="Univers LT Std 45 Light" w:cs="Times New Roman"/>
        </w:rPr>
      </w:pPr>
      <w:r w:rsidRPr="00274DFB">
        <w:rPr>
          <w:rFonts w:ascii="Univers LT Std 45 Light" w:eastAsia="Times New Roman" w:hAnsi="Univers LT Std 45 Light" w:cs="Times New Roman"/>
        </w:rPr>
        <w:t xml:space="preserve">Current and/or permanent </w:t>
      </w:r>
      <w:r w:rsidRPr="00274DFB">
        <w:rPr>
          <w:rFonts w:ascii="Univers LT Std 45 Light" w:eastAsia="Times New Roman" w:hAnsi="Univers LT Std 45 Light" w:cs="Times New Roman"/>
          <w:bCs/>
        </w:rPr>
        <w:t>address</w:t>
      </w:r>
      <w:r>
        <w:rPr>
          <w:rFonts w:ascii="Univers LT Std 45 Light" w:eastAsia="Times New Roman" w:hAnsi="Univers LT Std 45 Light" w:cs="Times New Roman"/>
          <w:bCs/>
        </w:rPr>
        <w:t xml:space="preserve"> (optional), or City, State (optional)</w:t>
      </w:r>
    </w:p>
    <w:p w14:paraId="06B1FC9C" w14:textId="35C02514" w:rsidR="008E0424" w:rsidRDefault="00794F2D" w:rsidP="008E0424">
      <w:pPr>
        <w:pStyle w:val="ListParagraph"/>
        <w:numPr>
          <w:ilvl w:val="0"/>
          <w:numId w:val="7"/>
        </w:numPr>
        <w:spacing w:after="0" w:line="240" w:lineRule="auto"/>
        <w:rPr>
          <w:rFonts w:ascii="Univers LT Std 45 Light" w:eastAsia="Times New Roman" w:hAnsi="Univers LT Std 45 Light" w:cs="Times New Roman"/>
        </w:rPr>
      </w:pPr>
      <w:r>
        <w:rPr>
          <w:rFonts w:ascii="Univers LT Std 45 Light" w:eastAsia="Times New Roman" w:hAnsi="Univers LT Std 45 Light" w:cs="Times New Roman"/>
          <w:bCs/>
        </w:rPr>
        <w:t xml:space="preserve">Customized </w:t>
      </w:r>
      <w:r w:rsidR="008E0424" w:rsidRPr="00274DFB">
        <w:rPr>
          <w:rFonts w:ascii="Univers LT Std 45 Light" w:eastAsia="Times New Roman" w:hAnsi="Univers LT Std 45 Light" w:cs="Times New Roman"/>
          <w:bCs/>
        </w:rPr>
        <w:t>LinkedIn</w:t>
      </w:r>
      <w:r w:rsidR="008E0424" w:rsidRPr="00274DFB">
        <w:rPr>
          <w:rFonts w:ascii="Univers LT Std 45 Light" w:eastAsia="Times New Roman" w:hAnsi="Univers LT Std 45 Light" w:cs="Times New Roman"/>
        </w:rPr>
        <w:t xml:space="preserve"> profile</w:t>
      </w:r>
      <w:r>
        <w:rPr>
          <w:rFonts w:ascii="Univers LT Std 45 Light" w:eastAsia="Times New Roman" w:hAnsi="Univers LT Std 45 Light" w:cs="Times New Roman"/>
        </w:rPr>
        <w:t xml:space="preserve"> URL</w:t>
      </w:r>
      <w:r w:rsidR="008E0424" w:rsidRPr="00274DFB">
        <w:rPr>
          <w:rFonts w:ascii="Univers LT Std 45 Light" w:eastAsia="Times New Roman" w:hAnsi="Univers LT Std 45 Light" w:cs="Times New Roman"/>
        </w:rPr>
        <w:t xml:space="preserve"> (optional)</w:t>
      </w:r>
    </w:p>
    <w:p w14:paraId="741FC083" w14:textId="1D0C973D" w:rsidR="00794F2D" w:rsidRPr="00274DFB" w:rsidRDefault="00794F2D" w:rsidP="008E0424">
      <w:pPr>
        <w:pStyle w:val="ListParagraph"/>
        <w:numPr>
          <w:ilvl w:val="0"/>
          <w:numId w:val="7"/>
        </w:numPr>
        <w:spacing w:after="0" w:line="240" w:lineRule="auto"/>
        <w:rPr>
          <w:rFonts w:ascii="Univers LT Std 45 Light" w:eastAsia="Times New Roman" w:hAnsi="Univers LT Std 45 Light" w:cs="Times New Roman"/>
        </w:rPr>
      </w:pPr>
      <w:r>
        <w:rPr>
          <w:rFonts w:ascii="Univers LT Std 45 Light" w:eastAsia="Times New Roman" w:hAnsi="Univers LT Std 45 Light" w:cs="Times New Roman"/>
        </w:rPr>
        <w:t>Samples of your work (optional)</w:t>
      </w:r>
    </w:p>
    <w:p w14:paraId="7534ABAF" w14:textId="77777777" w:rsidR="008E0424" w:rsidRPr="006D04A2" w:rsidRDefault="008E0424" w:rsidP="00E105C4">
      <w:pPr>
        <w:pStyle w:val="Heading3"/>
      </w:pPr>
      <w:bookmarkStart w:id="1" w:name="_Toc369864540"/>
    </w:p>
    <w:bookmarkEnd w:id="1"/>
    <w:p w14:paraId="00AB4F91" w14:textId="12AFD40A" w:rsidR="008E0424" w:rsidRPr="006D04A2" w:rsidRDefault="00E105C4" w:rsidP="00E105C4">
      <w:pPr>
        <w:pStyle w:val="Heading3"/>
      </w:pPr>
      <w:r>
        <w:t>Professional Summary</w:t>
      </w:r>
      <w:r w:rsidR="00172DD7">
        <w:t xml:space="preserve"> (optional)</w:t>
      </w:r>
      <w:r w:rsidR="008E0424" w:rsidRPr="006D04A2">
        <w:t xml:space="preserve"> </w:t>
      </w:r>
    </w:p>
    <w:p w14:paraId="47180BDF" w14:textId="0F46573B" w:rsidR="008E0424" w:rsidRPr="00274DFB" w:rsidRDefault="00A35354" w:rsidP="008E0424">
      <w:pPr>
        <w:pStyle w:val="ListParagraph"/>
        <w:numPr>
          <w:ilvl w:val="0"/>
          <w:numId w:val="8"/>
        </w:numPr>
        <w:spacing w:after="0" w:line="240" w:lineRule="auto"/>
        <w:rPr>
          <w:rFonts w:ascii="Univers LT Std 45 Light" w:eastAsia="Times New Roman" w:hAnsi="Univers LT Std 45 Light"/>
        </w:rPr>
      </w:pPr>
      <w:r>
        <w:rPr>
          <w:rFonts w:ascii="Univers LT Std 45 Light" w:eastAsia="Times New Roman" w:hAnsi="Univers LT Std 45 Light"/>
        </w:rPr>
        <w:t>I</w:t>
      </w:r>
      <w:r w:rsidR="008E0424" w:rsidRPr="00274DFB">
        <w:rPr>
          <w:rFonts w:ascii="Univers LT Std 45 Light" w:eastAsia="Times New Roman" w:hAnsi="Univers LT Std 45 Light"/>
        </w:rPr>
        <w:t xml:space="preserve">nclude </w:t>
      </w:r>
      <w:r w:rsidR="00303256">
        <w:rPr>
          <w:rFonts w:ascii="Univers LT Std 45 Light" w:eastAsia="Times New Roman" w:hAnsi="Univers LT Std 45 Light"/>
        </w:rPr>
        <w:t>only if it</w:t>
      </w:r>
      <w:r w:rsidR="008E0424" w:rsidRPr="00274DFB">
        <w:rPr>
          <w:rFonts w:ascii="Univers LT Std 45 Light" w:eastAsia="Times New Roman" w:hAnsi="Univers LT Std 45 Light"/>
        </w:rPr>
        <w:t xml:space="preserve"> clearly</w:t>
      </w:r>
      <w:r w:rsidR="005D17D6">
        <w:rPr>
          <w:rFonts w:ascii="Univers LT Std 45 Light" w:eastAsia="Times New Roman" w:hAnsi="Univers LT Std 45 Light"/>
        </w:rPr>
        <w:t xml:space="preserve"> and succinctly</w:t>
      </w:r>
      <w:r w:rsidR="008E0424" w:rsidRPr="00274DFB">
        <w:rPr>
          <w:rFonts w:ascii="Univers LT Std 45 Light" w:eastAsia="Times New Roman" w:hAnsi="Univers LT Std 45 Light"/>
        </w:rPr>
        <w:t xml:space="preserve"> states your goal and qualifications </w:t>
      </w:r>
    </w:p>
    <w:p w14:paraId="008C4B93" w14:textId="77777777" w:rsidR="008E0424" w:rsidRPr="006D04A2" w:rsidRDefault="008E0424" w:rsidP="00E105C4">
      <w:pPr>
        <w:pStyle w:val="Heading3"/>
      </w:pPr>
      <w:bookmarkStart w:id="2" w:name="_Toc369864542"/>
    </w:p>
    <w:p w14:paraId="213BF203" w14:textId="20928262" w:rsidR="008E0424" w:rsidRPr="006D04A2" w:rsidRDefault="008E0424" w:rsidP="00E105C4">
      <w:pPr>
        <w:pStyle w:val="Heading3"/>
      </w:pPr>
      <w:r w:rsidRPr="006D04A2">
        <w:t>Education</w:t>
      </w:r>
      <w:bookmarkEnd w:id="2"/>
    </w:p>
    <w:p w14:paraId="13C02BFE" w14:textId="77777777" w:rsidR="008E0424" w:rsidRPr="00274DFB" w:rsidRDefault="008E0424" w:rsidP="411B9997">
      <w:pPr>
        <w:pStyle w:val="ListParagraph"/>
        <w:numPr>
          <w:ilvl w:val="0"/>
          <w:numId w:val="9"/>
        </w:numPr>
        <w:spacing w:after="0" w:line="240" w:lineRule="auto"/>
        <w:rPr>
          <w:rFonts w:ascii="Univers LT Std 45 Light" w:hAnsi="Univers LT Std 45 Light"/>
        </w:rPr>
      </w:pPr>
      <w:bookmarkStart w:id="3" w:name="_Toc369864543"/>
      <w:r w:rsidRPr="00274DFB">
        <w:rPr>
          <w:rFonts w:ascii="Univers LT Std 45 Light" w:hAnsi="Univers LT Std 45 Light"/>
        </w:rPr>
        <w:t xml:space="preserve">Name of higher educational institution or specialized training program conferring degree </w:t>
      </w:r>
    </w:p>
    <w:p w14:paraId="4E647884" w14:textId="77777777" w:rsidR="008E0424" w:rsidRPr="00274DFB" w:rsidRDefault="008E0424" w:rsidP="008E0424">
      <w:pPr>
        <w:pStyle w:val="ListParagraph"/>
        <w:numPr>
          <w:ilvl w:val="0"/>
          <w:numId w:val="9"/>
        </w:numPr>
        <w:spacing w:after="0" w:line="240" w:lineRule="auto"/>
        <w:rPr>
          <w:rFonts w:ascii="Univers LT Std 45 Light" w:hAnsi="Univers LT Std 45 Light" w:cstheme="minorHAnsi"/>
        </w:rPr>
      </w:pPr>
      <w:r w:rsidRPr="00274DFB">
        <w:rPr>
          <w:rFonts w:ascii="Univers LT Std 45 Light" w:hAnsi="Univers LT Std 45 Light" w:cstheme="minorHAnsi"/>
        </w:rPr>
        <w:t>Location (city, state) of each institution</w:t>
      </w:r>
    </w:p>
    <w:p w14:paraId="7F703BD9" w14:textId="77777777" w:rsidR="008E0424" w:rsidRPr="00172DD7" w:rsidRDefault="008E0424" w:rsidP="008E0424">
      <w:pPr>
        <w:pStyle w:val="ListParagraph"/>
        <w:numPr>
          <w:ilvl w:val="0"/>
          <w:numId w:val="9"/>
        </w:numPr>
        <w:spacing w:after="0" w:line="240" w:lineRule="auto"/>
        <w:rPr>
          <w:rFonts w:ascii="Univers LT Std 45 Light" w:hAnsi="Univers LT Std 45 Light" w:cstheme="minorHAnsi"/>
        </w:rPr>
      </w:pPr>
      <w:r w:rsidRPr="00274DFB">
        <w:rPr>
          <w:rFonts w:ascii="Univers LT Std 45 Light" w:hAnsi="Univers LT Std 45 Light" w:cstheme="minorHAnsi"/>
        </w:rPr>
        <w:t>Degree or certification obtained/working toward (</w:t>
      </w:r>
      <w:r w:rsidRPr="00274DFB">
        <w:rPr>
          <w:rFonts w:ascii="Univers LT Std 45 Light" w:hAnsi="Univers LT Std 45 Light"/>
        </w:rPr>
        <w:t xml:space="preserve">your </w:t>
      </w:r>
      <w:r w:rsidRPr="00274DFB">
        <w:rPr>
          <w:rStyle w:val="Strong"/>
          <w:rFonts w:ascii="Univers LT Std 45 Light" w:hAnsi="Univers LT Std 45 Light"/>
        </w:rPr>
        <w:t xml:space="preserve">primary major </w:t>
      </w:r>
      <w:r w:rsidRPr="00274DFB">
        <w:rPr>
          <w:rFonts w:ascii="Univers LT Std 45 Light" w:hAnsi="Univers LT Std 45 Light"/>
        </w:rPr>
        <w:t>determines the degree - BS or BA)</w:t>
      </w:r>
    </w:p>
    <w:p w14:paraId="0062F798" w14:textId="6E280B6A" w:rsidR="00172DD7" w:rsidRPr="00172DD7" w:rsidRDefault="00172DD7" w:rsidP="00172DD7">
      <w:pPr>
        <w:pStyle w:val="ListParagraph"/>
        <w:numPr>
          <w:ilvl w:val="0"/>
          <w:numId w:val="9"/>
        </w:numPr>
        <w:spacing w:after="0" w:line="240" w:lineRule="auto"/>
        <w:rPr>
          <w:rFonts w:ascii="Univers LT Std 45 Light" w:hAnsi="Univers LT Std 45 Light" w:cstheme="minorHAnsi"/>
        </w:rPr>
      </w:pPr>
      <w:r w:rsidRPr="00274DFB">
        <w:rPr>
          <w:rFonts w:ascii="Univers LT Std 45 Light" w:hAnsi="Univers LT Std 45 Light" w:cstheme="minorHAnsi"/>
        </w:rPr>
        <w:t>Major(s)/minor(s)/area of concentration or emphasis</w:t>
      </w:r>
    </w:p>
    <w:p w14:paraId="0FB4FEE7" w14:textId="3B052442" w:rsidR="008E0424" w:rsidRPr="00274DFB" w:rsidRDefault="00172DD7" w:rsidP="008E0424">
      <w:pPr>
        <w:pStyle w:val="ListParagraph"/>
        <w:numPr>
          <w:ilvl w:val="0"/>
          <w:numId w:val="9"/>
        </w:numPr>
        <w:spacing w:after="0" w:line="240" w:lineRule="auto"/>
        <w:rPr>
          <w:rFonts w:ascii="Univers LT Std 45 Light" w:hAnsi="Univers LT Std 45 Light" w:cstheme="minorHAnsi"/>
        </w:rPr>
      </w:pPr>
      <w:r>
        <w:rPr>
          <w:rFonts w:ascii="Univers LT Std 45 Light" w:hAnsi="Univers LT Std 45 Light" w:cstheme="minorHAnsi"/>
        </w:rPr>
        <w:t>G</w:t>
      </w:r>
      <w:r w:rsidR="008E0424" w:rsidRPr="00274DFB">
        <w:rPr>
          <w:rFonts w:ascii="Univers LT Std 45 Light" w:hAnsi="Univers LT Std 45 Light" w:cstheme="minorHAnsi"/>
        </w:rPr>
        <w:t>raduation date</w:t>
      </w:r>
    </w:p>
    <w:p w14:paraId="78ABC715" w14:textId="6F574DF8" w:rsidR="008E0424" w:rsidRPr="00274DFB" w:rsidRDefault="008E0424" w:rsidP="008E0424">
      <w:pPr>
        <w:pStyle w:val="ListParagraph"/>
        <w:numPr>
          <w:ilvl w:val="0"/>
          <w:numId w:val="9"/>
        </w:numPr>
        <w:spacing w:after="0" w:line="240" w:lineRule="auto"/>
        <w:rPr>
          <w:rFonts w:ascii="Univers LT Std 45 Light" w:hAnsi="Univers LT Std 45 Light" w:cstheme="minorHAnsi"/>
        </w:rPr>
      </w:pPr>
      <w:r w:rsidRPr="00274DFB">
        <w:rPr>
          <w:rFonts w:ascii="Univers LT Std 45 Light" w:hAnsi="Univers LT Std 45 Light" w:cstheme="minorHAnsi"/>
        </w:rPr>
        <w:t>GPA/Major GPA (optional unless required by employer)</w:t>
      </w:r>
    </w:p>
    <w:p w14:paraId="7101752D" w14:textId="4AF6C6A7" w:rsidR="008E0424" w:rsidRPr="00274DFB" w:rsidRDefault="008E0424" w:rsidP="411B9997">
      <w:pPr>
        <w:pStyle w:val="ListParagraph"/>
        <w:numPr>
          <w:ilvl w:val="0"/>
          <w:numId w:val="9"/>
        </w:numPr>
        <w:spacing w:after="0" w:line="240" w:lineRule="auto"/>
        <w:rPr>
          <w:rFonts w:ascii="Univers LT Std 45 Light" w:hAnsi="Univers LT Std 45 Light"/>
        </w:rPr>
      </w:pPr>
      <w:r w:rsidRPr="00274DFB">
        <w:rPr>
          <w:rFonts w:ascii="Univers LT Std 45 Light" w:hAnsi="Univers LT Std 45 Light"/>
        </w:rPr>
        <w:t>GPA</w:t>
      </w:r>
      <w:r w:rsidR="00D60DBD">
        <w:rPr>
          <w:rFonts w:ascii="Univers LT Std 45 Light" w:hAnsi="Univers LT Std 45 Light"/>
        </w:rPr>
        <w:t xml:space="preserve"> </w:t>
      </w:r>
      <w:r w:rsidRPr="00274DFB">
        <w:rPr>
          <w:rFonts w:ascii="Univers LT Std 45 Light" w:hAnsi="Univers LT Std 45 Light"/>
        </w:rPr>
        <w:t>includes all decimal places (no rounding) and indicates 4.0 scale (e.g. 3.456/4.0)</w:t>
      </w:r>
      <w:r w:rsidR="00D60DBD">
        <w:rPr>
          <w:rFonts w:ascii="Univers LT Std 45 Light" w:hAnsi="Univers LT Std 45 Light"/>
        </w:rPr>
        <w:t xml:space="preserve"> – find on CheckMarq</w:t>
      </w:r>
    </w:p>
    <w:p w14:paraId="5FF925A0" w14:textId="77777777" w:rsidR="008E0424" w:rsidRPr="00274DFB" w:rsidRDefault="008E0424" w:rsidP="008E0424">
      <w:pPr>
        <w:pStyle w:val="ListParagraph"/>
        <w:numPr>
          <w:ilvl w:val="0"/>
          <w:numId w:val="9"/>
        </w:numPr>
        <w:spacing w:after="0" w:line="240" w:lineRule="auto"/>
        <w:rPr>
          <w:rFonts w:ascii="Univers LT Std 45 Light" w:hAnsi="Univers LT Std 45 Light" w:cstheme="minorHAnsi"/>
        </w:rPr>
      </w:pPr>
      <w:r w:rsidRPr="00274DFB">
        <w:rPr>
          <w:rFonts w:ascii="Univers LT Std 45 Light" w:hAnsi="Univers LT Std 45 Light" w:cstheme="minorHAnsi"/>
        </w:rPr>
        <w:t xml:space="preserve">Certifications and/or licenses related to career </w:t>
      </w:r>
      <w:proofErr w:type="gramStart"/>
      <w:r w:rsidRPr="00274DFB">
        <w:rPr>
          <w:rFonts w:ascii="Univers LT Std 45 Light" w:hAnsi="Univers LT Std 45 Light" w:cstheme="minorHAnsi"/>
        </w:rPr>
        <w:t>goal</w:t>
      </w:r>
      <w:proofErr w:type="gramEnd"/>
      <w:r w:rsidRPr="00274DFB">
        <w:rPr>
          <w:rFonts w:ascii="Univers LT Std 45 Light" w:hAnsi="Univers LT Std 45 Light" w:cstheme="minorHAnsi"/>
        </w:rPr>
        <w:t xml:space="preserve"> (optional, may be listed here or in a separate section)</w:t>
      </w:r>
    </w:p>
    <w:p w14:paraId="742542B7" w14:textId="77777777" w:rsidR="008E0424" w:rsidRPr="00274DFB" w:rsidRDefault="008E0424" w:rsidP="008E0424">
      <w:pPr>
        <w:pStyle w:val="ListParagraph"/>
        <w:numPr>
          <w:ilvl w:val="0"/>
          <w:numId w:val="9"/>
        </w:numPr>
        <w:spacing w:after="0" w:line="240" w:lineRule="auto"/>
        <w:rPr>
          <w:rFonts w:ascii="Univers LT Std 45 Light" w:hAnsi="Univers LT Std 45 Light" w:cstheme="minorHAnsi"/>
        </w:rPr>
      </w:pPr>
      <w:r w:rsidRPr="00274DFB">
        <w:rPr>
          <w:rFonts w:ascii="Univers LT Std 45 Light" w:hAnsi="Univers LT Std 45 Light" w:cstheme="minorHAnsi"/>
        </w:rPr>
        <w:t>Honors and/or awards with explanation/context, if necessary (optional, may be listed here or in a separate section)</w:t>
      </w:r>
    </w:p>
    <w:p w14:paraId="547D4D48" w14:textId="77777777" w:rsidR="008E0424" w:rsidRPr="00274DFB" w:rsidRDefault="008E0424" w:rsidP="008E0424">
      <w:pPr>
        <w:pStyle w:val="ListParagraph"/>
        <w:numPr>
          <w:ilvl w:val="0"/>
          <w:numId w:val="9"/>
        </w:numPr>
        <w:spacing w:after="0" w:line="240" w:lineRule="auto"/>
        <w:rPr>
          <w:rFonts w:ascii="Univers LT Std 45 Light" w:hAnsi="Univers LT Std 45 Light" w:cstheme="minorHAnsi"/>
        </w:rPr>
      </w:pPr>
      <w:r w:rsidRPr="00274DFB">
        <w:rPr>
          <w:rFonts w:ascii="Univers LT Std 45 Light" w:hAnsi="Univers LT Std 45 Light" w:cstheme="minorHAnsi"/>
        </w:rPr>
        <w:t>Relevant coursework, projects, and/or thesis (optional)</w:t>
      </w:r>
    </w:p>
    <w:p w14:paraId="660AA516" w14:textId="77777777" w:rsidR="008E0424" w:rsidRPr="00274DFB" w:rsidRDefault="008E0424" w:rsidP="008E0424">
      <w:pPr>
        <w:pStyle w:val="ListParagraph"/>
        <w:numPr>
          <w:ilvl w:val="0"/>
          <w:numId w:val="9"/>
        </w:numPr>
        <w:spacing w:after="0" w:line="240" w:lineRule="auto"/>
        <w:rPr>
          <w:rFonts w:ascii="Univers LT Std 45 Light" w:hAnsi="Univers LT Std 45 Light" w:cstheme="minorHAnsi"/>
        </w:rPr>
      </w:pPr>
      <w:r w:rsidRPr="00274DFB">
        <w:rPr>
          <w:rFonts w:ascii="Univers LT Std 45 Light" w:hAnsi="Univers LT Std 45 Light" w:cstheme="minorHAnsi"/>
        </w:rPr>
        <w:t>Study abroad experience, formatted as another educational institution (optional)</w:t>
      </w:r>
    </w:p>
    <w:p w14:paraId="416C2657" w14:textId="77777777" w:rsidR="008E0424" w:rsidRPr="00274DFB" w:rsidRDefault="008E0424" w:rsidP="008E0424">
      <w:pPr>
        <w:pStyle w:val="ListParagraph"/>
        <w:numPr>
          <w:ilvl w:val="0"/>
          <w:numId w:val="9"/>
        </w:numPr>
        <w:spacing w:after="0" w:line="240" w:lineRule="auto"/>
        <w:rPr>
          <w:rFonts w:ascii="Univers LT Std 45 Light" w:hAnsi="Univers LT Std 45 Light" w:cstheme="minorHAnsi"/>
        </w:rPr>
      </w:pPr>
      <w:r w:rsidRPr="00274DFB">
        <w:rPr>
          <w:rFonts w:ascii="Univers LT Std 45 Light" w:hAnsi="Univers LT Std 45 Light" w:cstheme="minorHAnsi"/>
        </w:rPr>
        <w:t>High school only included as a freshman or sophomore (optional)</w:t>
      </w:r>
    </w:p>
    <w:p w14:paraId="6D07C047" w14:textId="77777777" w:rsidR="008E0424" w:rsidRPr="006D04A2" w:rsidRDefault="008E0424" w:rsidP="00E105C4">
      <w:pPr>
        <w:pStyle w:val="Heading3"/>
      </w:pPr>
    </w:p>
    <w:bookmarkEnd w:id="3"/>
    <w:p w14:paraId="5D685A7A" w14:textId="1D2867B6" w:rsidR="008E0424" w:rsidRPr="006D04A2" w:rsidRDefault="00D60DBD" w:rsidP="00E105C4">
      <w:pPr>
        <w:pStyle w:val="Heading3"/>
      </w:pPr>
      <w:r>
        <w:t xml:space="preserve">Experience - </w:t>
      </w:r>
      <w:r w:rsidR="008E0424" w:rsidRPr="006D04A2">
        <w:t>Content</w:t>
      </w:r>
    </w:p>
    <w:p w14:paraId="1FF0CAFA" w14:textId="77777777" w:rsidR="008E0424" w:rsidRPr="00274DFB" w:rsidRDefault="008E0424" w:rsidP="008E0424">
      <w:pPr>
        <w:pStyle w:val="ListParagraph"/>
        <w:numPr>
          <w:ilvl w:val="0"/>
          <w:numId w:val="10"/>
        </w:numPr>
        <w:spacing w:after="0" w:line="240" w:lineRule="auto"/>
        <w:rPr>
          <w:rFonts w:ascii="Univers LT Std 45 Light" w:eastAsia="Times New Roman" w:hAnsi="Univers LT Std 45 Light"/>
        </w:rPr>
      </w:pPr>
      <w:r w:rsidRPr="00274DFB">
        <w:rPr>
          <w:rFonts w:ascii="Univers LT Std 45 Light" w:eastAsia="Times New Roman" w:hAnsi="Univers LT Std 45 Light"/>
        </w:rPr>
        <w:t>Job title</w:t>
      </w:r>
    </w:p>
    <w:p w14:paraId="73A79DD4" w14:textId="77777777" w:rsidR="008E0424" w:rsidRPr="00274DFB" w:rsidRDefault="008E0424" w:rsidP="008E0424">
      <w:pPr>
        <w:pStyle w:val="ListParagraph"/>
        <w:numPr>
          <w:ilvl w:val="0"/>
          <w:numId w:val="10"/>
        </w:numPr>
        <w:spacing w:after="0" w:line="240" w:lineRule="auto"/>
        <w:rPr>
          <w:rFonts w:ascii="Univers LT Std 45 Light" w:eastAsia="Times New Roman" w:hAnsi="Univers LT Std 45 Light"/>
        </w:rPr>
      </w:pPr>
      <w:r w:rsidRPr="00274DFB">
        <w:rPr>
          <w:rFonts w:ascii="Univers LT Std 45 Light" w:eastAsia="Times New Roman" w:hAnsi="Univers LT Std 45 Light"/>
        </w:rPr>
        <w:t>Organization name</w:t>
      </w:r>
    </w:p>
    <w:p w14:paraId="005EB306" w14:textId="77777777" w:rsidR="008E0424" w:rsidRPr="00274DFB" w:rsidRDefault="008E0424" w:rsidP="008E0424">
      <w:pPr>
        <w:pStyle w:val="ListParagraph"/>
        <w:numPr>
          <w:ilvl w:val="0"/>
          <w:numId w:val="10"/>
        </w:numPr>
        <w:spacing w:after="0" w:line="240" w:lineRule="auto"/>
        <w:rPr>
          <w:rFonts w:ascii="Univers LT Std 45 Light" w:eastAsia="Times New Roman" w:hAnsi="Univers LT Std 45 Light"/>
        </w:rPr>
      </w:pPr>
      <w:r w:rsidRPr="00274DFB">
        <w:rPr>
          <w:rFonts w:ascii="Univers LT Std 45 Light" w:eastAsia="Times New Roman" w:hAnsi="Univers LT Std 45 Light"/>
        </w:rPr>
        <w:t>Location of organization (e.g. City, State)</w:t>
      </w:r>
    </w:p>
    <w:p w14:paraId="4C069AF6" w14:textId="3F779198" w:rsidR="008E0424" w:rsidRPr="00274DFB" w:rsidRDefault="008E0424" w:rsidP="008E0424">
      <w:pPr>
        <w:pStyle w:val="ListParagraph"/>
        <w:numPr>
          <w:ilvl w:val="0"/>
          <w:numId w:val="10"/>
        </w:numPr>
        <w:spacing w:after="0" w:line="240" w:lineRule="auto"/>
        <w:rPr>
          <w:rFonts w:ascii="Univers LT Std 45 Light" w:eastAsia="Times New Roman" w:hAnsi="Univers LT Std 45 Light"/>
        </w:rPr>
      </w:pPr>
      <w:r w:rsidRPr="00274DFB">
        <w:rPr>
          <w:rFonts w:ascii="Univers LT Std 45 Light" w:eastAsia="Times New Roman" w:hAnsi="Univers LT Std 45 Light"/>
        </w:rPr>
        <w:t>Date</w:t>
      </w:r>
      <w:r w:rsidR="00CD3092">
        <w:rPr>
          <w:rFonts w:ascii="Univers LT Std 45 Light" w:eastAsia="Times New Roman" w:hAnsi="Univers LT Std 45 Light"/>
        </w:rPr>
        <w:t xml:space="preserve"> range of </w:t>
      </w:r>
      <w:r w:rsidR="00312EA4">
        <w:rPr>
          <w:rFonts w:ascii="Univers LT Std 45 Light" w:eastAsia="Times New Roman" w:hAnsi="Univers LT Std 45 Light"/>
        </w:rPr>
        <w:t>experience</w:t>
      </w:r>
      <w:r w:rsidRPr="00274DFB">
        <w:rPr>
          <w:rFonts w:ascii="Univers LT Std 45 Light" w:eastAsia="Times New Roman" w:hAnsi="Univers LT Std 45 Light"/>
        </w:rPr>
        <w:t xml:space="preserve"> (e.g. month, year</w:t>
      </w:r>
      <w:r w:rsidR="00CD3092">
        <w:rPr>
          <w:rFonts w:ascii="Univers LT Std 45 Light" w:eastAsia="Times New Roman" w:hAnsi="Univers LT Std 45 Light"/>
        </w:rPr>
        <w:t xml:space="preserve"> to month, year</w:t>
      </w:r>
      <w:r w:rsidRPr="00274DFB">
        <w:rPr>
          <w:rFonts w:ascii="Univers LT Std 45 Light" w:eastAsia="Times New Roman" w:hAnsi="Univers LT Std 45 Light"/>
        </w:rPr>
        <w:t xml:space="preserve"> OR semester, year) </w:t>
      </w:r>
    </w:p>
    <w:p w14:paraId="3473A889" w14:textId="03F1731F" w:rsidR="008E0424" w:rsidRPr="00274DFB" w:rsidRDefault="008E0424" w:rsidP="008E0424">
      <w:pPr>
        <w:pStyle w:val="ListParagraph"/>
        <w:numPr>
          <w:ilvl w:val="0"/>
          <w:numId w:val="10"/>
        </w:numPr>
        <w:spacing w:after="0" w:line="240" w:lineRule="auto"/>
        <w:rPr>
          <w:rFonts w:ascii="Univers LT Std 45 Light" w:eastAsia="Times New Roman" w:hAnsi="Univers LT Std 45 Light"/>
        </w:rPr>
      </w:pPr>
      <w:r w:rsidRPr="00274DFB">
        <w:rPr>
          <w:rFonts w:ascii="Univers LT Std 45 Light" w:eastAsia="Times New Roman" w:hAnsi="Univers LT Std 45 Light"/>
        </w:rPr>
        <w:t>Bulleted statements</w:t>
      </w:r>
      <w:r w:rsidR="00074881">
        <w:rPr>
          <w:rFonts w:ascii="Univers LT Std 45 Light" w:eastAsia="Times New Roman" w:hAnsi="Univers LT Std 45 Light"/>
        </w:rPr>
        <w:t xml:space="preserve"> begin with a verb</w:t>
      </w:r>
      <w:r w:rsidRPr="00274DFB">
        <w:rPr>
          <w:rFonts w:ascii="Univers LT Std 45 Light" w:eastAsia="Times New Roman" w:hAnsi="Univers LT Std 45 Light"/>
        </w:rPr>
        <w:t xml:space="preserve"> </w:t>
      </w:r>
      <w:r w:rsidR="00465FCD">
        <w:rPr>
          <w:rFonts w:ascii="Univers LT Std 45 Light" w:eastAsia="Times New Roman" w:hAnsi="Univers LT Std 45 Light"/>
        </w:rPr>
        <w:t xml:space="preserve">and include </w:t>
      </w:r>
      <w:proofErr w:type="gramStart"/>
      <w:r w:rsidR="00465FCD">
        <w:rPr>
          <w:rFonts w:ascii="Univers LT Std 45 Light" w:eastAsia="Times New Roman" w:hAnsi="Univers LT Std 45 Light"/>
        </w:rPr>
        <w:t>a</w:t>
      </w:r>
      <w:r w:rsidRPr="00274DFB">
        <w:rPr>
          <w:rFonts w:ascii="Univers LT Std 45 Light" w:eastAsia="Times New Roman" w:hAnsi="Univers LT Std 45 Light"/>
        </w:rPr>
        <w:t xml:space="preserve"> clear</w:t>
      </w:r>
      <w:proofErr w:type="gramEnd"/>
      <w:r w:rsidRPr="00274DFB">
        <w:rPr>
          <w:rFonts w:ascii="Univers LT Std 45 Light" w:eastAsia="Times New Roman" w:hAnsi="Univers LT Std 45 Light"/>
        </w:rPr>
        <w:t xml:space="preserve"> and concise descriptions of skills and accomplishments (only optional for less relevant experience when trying to save space)</w:t>
      </w:r>
    </w:p>
    <w:p w14:paraId="5415577A" w14:textId="1C77E6C7" w:rsidR="008E0424" w:rsidRPr="00274DFB" w:rsidRDefault="00D60DBD" w:rsidP="008E0424">
      <w:pPr>
        <w:pStyle w:val="ListParagraph"/>
        <w:numPr>
          <w:ilvl w:val="0"/>
          <w:numId w:val="10"/>
        </w:numPr>
        <w:spacing w:after="0" w:line="240" w:lineRule="auto"/>
        <w:rPr>
          <w:rFonts w:ascii="Univers LT Std 45 Light" w:eastAsia="Times New Roman" w:hAnsi="Univers LT Std 45 Light"/>
        </w:rPr>
      </w:pPr>
      <w:r>
        <w:rPr>
          <w:rFonts w:ascii="Univers LT Std 45 Light" w:eastAsia="Times New Roman" w:hAnsi="Univers LT Std 45 Light"/>
        </w:rPr>
        <w:t xml:space="preserve">Less directly relevant </w:t>
      </w:r>
      <w:r w:rsidR="008E0424" w:rsidRPr="00274DFB">
        <w:rPr>
          <w:rFonts w:ascii="Univers LT Std 45 Light" w:eastAsia="Times New Roman" w:hAnsi="Univers LT Std 45 Light"/>
        </w:rPr>
        <w:t xml:space="preserve">work experience </w:t>
      </w:r>
      <w:r w:rsidR="00DF4AB9">
        <w:rPr>
          <w:rFonts w:ascii="Univers LT Std 45 Light" w:eastAsia="Times New Roman" w:hAnsi="Univers LT Std 45 Light"/>
        </w:rPr>
        <w:t>may</w:t>
      </w:r>
      <w:r>
        <w:rPr>
          <w:rFonts w:ascii="Univers LT Std 45 Light" w:eastAsia="Times New Roman" w:hAnsi="Univers LT Std 45 Light"/>
        </w:rPr>
        <w:t xml:space="preserve"> be</w:t>
      </w:r>
      <w:r w:rsidR="008E0424" w:rsidRPr="00274DFB">
        <w:rPr>
          <w:rFonts w:ascii="Univers LT Std 45 Light" w:eastAsia="Times New Roman" w:hAnsi="Univers LT Std 45 Light"/>
        </w:rPr>
        <w:t xml:space="preserve"> included that shows dependability, longevity, etc. (optional)</w:t>
      </w:r>
    </w:p>
    <w:p w14:paraId="51C9B6A4" w14:textId="77777777" w:rsidR="008E0424" w:rsidRPr="006D04A2" w:rsidRDefault="008E0424" w:rsidP="008E0424">
      <w:pPr>
        <w:spacing w:after="0" w:line="240" w:lineRule="auto"/>
        <w:rPr>
          <w:rFonts w:ascii="Univers LT Std 45 Light" w:eastAsia="Times New Roman" w:hAnsi="Univers LT Std 45 Light"/>
          <w:sz w:val="20"/>
          <w:szCs w:val="20"/>
        </w:rPr>
      </w:pPr>
    </w:p>
    <w:p w14:paraId="728A5A93" w14:textId="2F495FC1" w:rsidR="008E0424" w:rsidRPr="006D04A2" w:rsidRDefault="008E0424" w:rsidP="00E105C4">
      <w:pPr>
        <w:pStyle w:val="Heading3"/>
        <w:rPr>
          <w:rFonts w:eastAsia="Times New Roman"/>
        </w:rPr>
      </w:pPr>
      <w:r w:rsidRPr="006D04A2">
        <w:rPr>
          <w:rFonts w:eastAsia="Times New Roman"/>
        </w:rPr>
        <w:t>Experience - Format</w:t>
      </w:r>
      <w:r w:rsidRPr="006D04A2">
        <w:t xml:space="preserve"> </w:t>
      </w:r>
    </w:p>
    <w:p w14:paraId="24FA43A8" w14:textId="3934806B" w:rsidR="001B1257" w:rsidRPr="001B1257" w:rsidRDefault="008E0424" w:rsidP="001B1257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Univers LT Std 45 Light" w:eastAsia="Times New Roman" w:hAnsi="Univers LT Std 45 Light"/>
        </w:rPr>
      </w:pPr>
      <w:r w:rsidRPr="00274DFB">
        <w:rPr>
          <w:rFonts w:ascii="Univers LT Std 45 Light" w:eastAsia="Times New Roman" w:hAnsi="Univers LT Std 45 Light"/>
        </w:rPr>
        <w:t>Experience section(s) is/are given a name that best reflects content (e.g., Leadership Experience, Volunteer Experience, Marketing Experience, etc.)</w:t>
      </w:r>
    </w:p>
    <w:p w14:paraId="621A0B24" w14:textId="77777777" w:rsidR="008E0424" w:rsidRPr="00274DFB" w:rsidRDefault="008E0424" w:rsidP="008E0424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Univers LT Std 45 Light" w:eastAsia="Times New Roman" w:hAnsi="Univers LT Std 45 Light"/>
        </w:rPr>
      </w:pPr>
      <w:r w:rsidRPr="00274DFB">
        <w:rPr>
          <w:rFonts w:ascii="Univers LT Std 45 Light" w:eastAsia="Times New Roman" w:hAnsi="Univers LT Std 45 Light"/>
        </w:rPr>
        <w:t>Experience listed in reverse chronological order within each experience section (most recent first)</w:t>
      </w:r>
    </w:p>
    <w:p w14:paraId="67BCA4D0" w14:textId="77777777" w:rsidR="00E02C2C" w:rsidRPr="00274DFB" w:rsidRDefault="00E02C2C" w:rsidP="00E02C2C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Univers LT Std 45 Light" w:eastAsia="Times New Roman" w:hAnsi="Univers LT Std 45 Light"/>
        </w:rPr>
      </w:pPr>
      <w:r w:rsidRPr="00274DFB">
        <w:rPr>
          <w:rFonts w:ascii="Univers LT Std 45 Light" w:eastAsia="Times New Roman" w:hAnsi="Univers LT Std 45 Light"/>
        </w:rPr>
        <w:t xml:space="preserve">Bullets with higher level and most relevant skills/accomplishments are listed first </w:t>
      </w:r>
    </w:p>
    <w:p w14:paraId="1EBDEDB4" w14:textId="13DC8F18" w:rsidR="008E0424" w:rsidRPr="00274DFB" w:rsidRDefault="008E0424" w:rsidP="008E0424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Univers LT Std 45 Light" w:eastAsia="Times New Roman" w:hAnsi="Univers LT Std 45 Light"/>
        </w:rPr>
      </w:pPr>
      <w:r w:rsidRPr="00274DFB">
        <w:rPr>
          <w:rFonts w:ascii="Univers LT Std 45 Light" w:eastAsia="Times New Roman" w:hAnsi="Univers LT Std 45 Light"/>
        </w:rPr>
        <w:t>Bullets begin with verbs</w:t>
      </w:r>
      <w:r w:rsidR="00E02C2C">
        <w:rPr>
          <w:rFonts w:ascii="Univers LT Std 45 Light" w:eastAsia="Times New Roman" w:hAnsi="Univers LT Std 45 Light"/>
        </w:rPr>
        <w:t xml:space="preserve"> (action words), v</w:t>
      </w:r>
      <w:r w:rsidR="00E02C2C" w:rsidRPr="00274DFB">
        <w:rPr>
          <w:rFonts w:ascii="Univers LT Std 45 Light" w:eastAsia="Times New Roman" w:hAnsi="Univers LT Std 45 Light"/>
        </w:rPr>
        <w:t>ary</w:t>
      </w:r>
      <w:r w:rsidR="00E02C2C">
        <w:rPr>
          <w:rFonts w:ascii="Univers LT Std 45 Light" w:eastAsia="Times New Roman" w:hAnsi="Univers LT Std 45 Light"/>
        </w:rPr>
        <w:t>ing</w:t>
      </w:r>
      <w:r w:rsidR="00E02C2C" w:rsidRPr="00274DFB">
        <w:rPr>
          <w:rFonts w:ascii="Univers LT Std 45 Light" w:eastAsia="Times New Roman" w:hAnsi="Univers LT Std 45 Light"/>
        </w:rPr>
        <w:t xml:space="preserve"> throughout resume</w:t>
      </w:r>
    </w:p>
    <w:p w14:paraId="0ED5122C" w14:textId="5794C5D1" w:rsidR="008E0424" w:rsidRPr="00E02C2C" w:rsidRDefault="00E02C2C" w:rsidP="00E02C2C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Univers LT Std 45 Light" w:eastAsia="Times New Roman" w:hAnsi="Univers LT Std 45 Light"/>
        </w:rPr>
      </w:pPr>
      <w:r>
        <w:rPr>
          <w:rFonts w:ascii="Univers LT Std 45 Light" w:eastAsia="Times New Roman" w:hAnsi="Univers LT Std 45 Light"/>
        </w:rPr>
        <w:t>Verbs</w:t>
      </w:r>
      <w:r w:rsidR="008E0424" w:rsidRPr="00274DFB">
        <w:rPr>
          <w:rFonts w:ascii="Univers LT Std 45 Light" w:eastAsia="Times New Roman" w:hAnsi="Univers LT Std 45 Light"/>
        </w:rPr>
        <w:t xml:space="preserve"> are written in the present tense for current experiences and in the past tense for previous experiences</w:t>
      </w:r>
    </w:p>
    <w:p w14:paraId="2EEC2C25" w14:textId="6EE496F2" w:rsidR="008E0424" w:rsidRPr="00274DFB" w:rsidRDefault="008E0424" w:rsidP="008E0424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ascii="Univers LT Std 45 Light" w:eastAsia="Times New Roman" w:hAnsi="Univers LT Std 45 Light"/>
        </w:rPr>
      </w:pPr>
      <w:r w:rsidRPr="00274DFB">
        <w:rPr>
          <w:rFonts w:ascii="Univers LT Std 45 Light" w:eastAsia="Times New Roman" w:hAnsi="Univers LT Std 45 Light"/>
        </w:rPr>
        <w:t xml:space="preserve">Separate experience sections are strategically used to </w:t>
      </w:r>
      <w:r w:rsidR="00EA690D">
        <w:rPr>
          <w:rFonts w:ascii="Univers LT Std 45 Light" w:eastAsia="Times New Roman" w:hAnsi="Univers LT Std 45 Light"/>
        </w:rPr>
        <w:t>emphasize</w:t>
      </w:r>
      <w:r w:rsidRPr="00274DFB">
        <w:rPr>
          <w:rFonts w:ascii="Univers LT Std 45 Light" w:eastAsia="Times New Roman" w:hAnsi="Univers LT Std 45 Light"/>
        </w:rPr>
        <w:t xml:space="preserve"> relevant skills/accomplishments (optional)</w:t>
      </w:r>
    </w:p>
    <w:p w14:paraId="3566597D" w14:textId="77777777" w:rsidR="008E0424" w:rsidRPr="006D04A2" w:rsidRDefault="008E0424" w:rsidP="008E0424">
      <w:pPr>
        <w:spacing w:after="0" w:line="240" w:lineRule="auto"/>
        <w:contextualSpacing/>
        <w:rPr>
          <w:rFonts w:ascii="Univers LT Std 45 Light" w:eastAsia="Times New Roman" w:hAnsi="Univers LT Std 45 Light"/>
          <w:sz w:val="20"/>
          <w:szCs w:val="20"/>
        </w:rPr>
      </w:pPr>
    </w:p>
    <w:p w14:paraId="3283E647" w14:textId="200E5C63" w:rsidR="008E0424" w:rsidRPr="006D04A2" w:rsidRDefault="008E0424" w:rsidP="00E105C4">
      <w:pPr>
        <w:pStyle w:val="Heading3"/>
      </w:pPr>
      <w:r w:rsidRPr="006D04A2">
        <w:t>Additional Content (optional)</w:t>
      </w:r>
    </w:p>
    <w:p w14:paraId="092611C8" w14:textId="77777777" w:rsidR="008E0424" w:rsidRPr="00274DFB" w:rsidRDefault="008E0424" w:rsidP="4BF875AE">
      <w:pPr>
        <w:numPr>
          <w:ilvl w:val="0"/>
          <w:numId w:val="14"/>
        </w:numPr>
        <w:spacing w:after="0" w:line="240" w:lineRule="auto"/>
        <w:contextualSpacing/>
        <w:rPr>
          <w:rFonts w:ascii="Univers LT Std 45 Light" w:hAnsi="Univers LT Std 45 Light"/>
        </w:rPr>
      </w:pPr>
      <w:r w:rsidRPr="00274DFB">
        <w:rPr>
          <w:rFonts w:ascii="Univers LT Std 45 Light" w:hAnsi="Univers LT Std 45 Light"/>
        </w:rPr>
        <w:t>Honors and/or awards are listed in their own section (typically includes three or more listings) or under the education section as appropriate (dates optional)</w:t>
      </w:r>
    </w:p>
    <w:p w14:paraId="1484CCEC" w14:textId="15B70B41" w:rsidR="008E0424" w:rsidRPr="00274DFB" w:rsidRDefault="008E0424" w:rsidP="4BF875AE">
      <w:pPr>
        <w:numPr>
          <w:ilvl w:val="0"/>
          <w:numId w:val="14"/>
        </w:numPr>
        <w:spacing w:after="0" w:line="240" w:lineRule="auto"/>
        <w:contextualSpacing/>
        <w:rPr>
          <w:rFonts w:ascii="Univers LT Std 45 Light" w:hAnsi="Univers LT Std 45 Light"/>
        </w:rPr>
      </w:pPr>
      <w:r w:rsidRPr="00274DFB">
        <w:rPr>
          <w:rFonts w:ascii="Univers LT Std 45 Light" w:hAnsi="Univers LT Std 45 Light"/>
        </w:rPr>
        <w:t>Certifications and/or licenses are listed in their own section (typically includes three or more listings) or under the education section as appropriate (</w:t>
      </w:r>
      <w:proofErr w:type="gramStart"/>
      <w:r w:rsidRPr="00274DFB">
        <w:rPr>
          <w:rFonts w:ascii="Univers LT Std 45 Light" w:hAnsi="Univers LT Std 45 Light"/>
        </w:rPr>
        <w:t>include</w:t>
      </w:r>
      <w:proofErr w:type="gramEnd"/>
      <w:r w:rsidRPr="00274DFB">
        <w:rPr>
          <w:rFonts w:ascii="Univers LT Std 45 Light" w:hAnsi="Univers LT Std 45 Light"/>
        </w:rPr>
        <w:t xml:space="preserve"> date obtained</w:t>
      </w:r>
      <w:r w:rsidR="00E02C2C">
        <w:rPr>
          <w:rFonts w:ascii="Univers LT Std 45 Light" w:hAnsi="Univers LT Std 45 Light"/>
        </w:rPr>
        <w:t xml:space="preserve"> and/or expiration date</w:t>
      </w:r>
      <w:r w:rsidRPr="00274DFB">
        <w:rPr>
          <w:rFonts w:ascii="Univers LT Std 45 Light" w:hAnsi="Univers LT Std 45 Light"/>
        </w:rPr>
        <w:t>)</w:t>
      </w:r>
    </w:p>
    <w:p w14:paraId="45B6341A" w14:textId="0732461F" w:rsidR="008E0424" w:rsidRPr="00274DFB" w:rsidRDefault="008E0424" w:rsidP="008E0424">
      <w:pPr>
        <w:numPr>
          <w:ilvl w:val="0"/>
          <w:numId w:val="14"/>
        </w:numPr>
        <w:spacing w:after="0" w:line="240" w:lineRule="auto"/>
        <w:contextualSpacing/>
        <w:rPr>
          <w:rFonts w:ascii="Univers LT Std 45 Light" w:hAnsi="Univers LT Std 45 Light"/>
          <w:lang w:val="en"/>
        </w:rPr>
      </w:pPr>
      <w:r w:rsidRPr="00274DFB">
        <w:rPr>
          <w:rFonts w:ascii="Univers LT Std 45 Light" w:hAnsi="Univers LT Std 45 Light"/>
          <w:lang w:val="en"/>
        </w:rPr>
        <w:t xml:space="preserve">Activities are listed in their own section and include </w:t>
      </w:r>
      <w:r w:rsidR="004F71AC">
        <w:rPr>
          <w:rFonts w:ascii="Univers LT Std 45 Light" w:hAnsi="Univers LT Std 45 Light"/>
          <w:lang w:val="en"/>
        </w:rPr>
        <w:t>activities</w:t>
      </w:r>
      <w:r w:rsidRPr="00274DFB">
        <w:rPr>
          <w:rFonts w:ascii="Univers LT Std 45 Light" w:hAnsi="Univers LT Std 45 Light"/>
          <w:lang w:val="en"/>
        </w:rPr>
        <w:t xml:space="preserve"> during college years (and beyond) at the university and outside of the university (dates optional)</w:t>
      </w:r>
    </w:p>
    <w:p w14:paraId="79F9B663" w14:textId="6D1CF3F7" w:rsidR="008E0424" w:rsidRPr="00274DFB" w:rsidRDefault="008E0424" w:rsidP="4BF875AE">
      <w:pPr>
        <w:pStyle w:val="ListParagraph"/>
        <w:numPr>
          <w:ilvl w:val="0"/>
          <w:numId w:val="14"/>
        </w:numPr>
        <w:spacing w:after="0" w:line="240" w:lineRule="auto"/>
        <w:rPr>
          <w:rFonts w:ascii="Univers LT Std 45 Light" w:hAnsi="Univers LT Std 45 Light"/>
        </w:rPr>
      </w:pPr>
      <w:r w:rsidRPr="00274DFB">
        <w:rPr>
          <w:rFonts w:ascii="Univers LT Std 45 Light" w:hAnsi="Univers LT Std 45 Light"/>
        </w:rPr>
        <w:t>Languages and level of verbal and written proficiency</w:t>
      </w:r>
      <w:r w:rsidR="00B71BB4">
        <w:rPr>
          <w:rFonts w:ascii="Univers LT Std 45 Light" w:hAnsi="Univers LT Std 45 Light"/>
        </w:rPr>
        <w:t xml:space="preserve"> </w:t>
      </w:r>
      <w:r w:rsidR="00B71BB4" w:rsidRPr="00274DFB">
        <w:rPr>
          <w:rFonts w:ascii="Univers LT Std 45 Light" w:hAnsi="Univers LT Std 45 Light"/>
        </w:rPr>
        <w:t>(e.g. native speaker, fluent, proficient, conversant, basic knowledge)</w:t>
      </w:r>
      <w:r w:rsidRPr="00274DFB">
        <w:rPr>
          <w:rFonts w:ascii="Univers LT Std 45 Light" w:hAnsi="Univers LT Std 45 Light"/>
        </w:rPr>
        <w:t xml:space="preserve"> listed in their own section </w:t>
      </w:r>
    </w:p>
    <w:p w14:paraId="7BD6F836" w14:textId="273C9916" w:rsidR="008E0424" w:rsidRDefault="008E0424" w:rsidP="4BF875AE">
      <w:pPr>
        <w:pStyle w:val="ListParagraph"/>
        <w:numPr>
          <w:ilvl w:val="0"/>
          <w:numId w:val="14"/>
        </w:numPr>
        <w:spacing w:after="0" w:line="240" w:lineRule="auto"/>
        <w:rPr>
          <w:rFonts w:ascii="Univers LT Std 45 Light" w:hAnsi="Univers LT Std 45 Light"/>
        </w:rPr>
      </w:pPr>
      <w:r w:rsidRPr="00274DFB">
        <w:rPr>
          <w:rFonts w:ascii="Univers LT Std 45 Light" w:hAnsi="Univers LT Std 45 Light"/>
        </w:rPr>
        <w:t>Computer/Technical skills (e.g. software, hardware, social media) and level of proficiency</w:t>
      </w:r>
      <w:r w:rsidR="00B71BB4">
        <w:rPr>
          <w:rFonts w:ascii="Univers LT Std 45 Light" w:hAnsi="Univers LT Std 45 Light"/>
        </w:rPr>
        <w:t xml:space="preserve"> </w:t>
      </w:r>
      <w:r w:rsidR="00B71BB4" w:rsidRPr="00274DFB">
        <w:rPr>
          <w:rFonts w:ascii="Univers LT Std 45 Light" w:hAnsi="Univers LT Std 45 Light"/>
        </w:rPr>
        <w:t>(e.g. beginner, intermediate, advanced)</w:t>
      </w:r>
      <w:r w:rsidRPr="00274DFB">
        <w:rPr>
          <w:rFonts w:ascii="Univers LT Std 45 Light" w:hAnsi="Univers LT Std 45 Light"/>
        </w:rPr>
        <w:t xml:space="preserve"> listed in their own section </w:t>
      </w:r>
    </w:p>
    <w:p w14:paraId="43589CEF" w14:textId="0551F0BE" w:rsidR="004F71AC" w:rsidRPr="00274DFB" w:rsidRDefault="004F71AC" w:rsidP="4BF875AE">
      <w:pPr>
        <w:pStyle w:val="ListParagraph"/>
        <w:numPr>
          <w:ilvl w:val="0"/>
          <w:numId w:val="14"/>
        </w:numPr>
        <w:spacing w:after="0" w:line="240" w:lineRule="auto"/>
        <w:rPr>
          <w:rFonts w:ascii="Univers LT Std 45 Light" w:hAnsi="Univers LT Std 45 Light"/>
        </w:rPr>
      </w:pPr>
      <w:r>
        <w:rPr>
          <w:rFonts w:ascii="Univers LT Std 45 Light" w:hAnsi="Univers LT Std 45 Light"/>
        </w:rPr>
        <w:t xml:space="preserve">Soft skills should not be </w:t>
      </w:r>
      <w:r w:rsidR="00A56CE3">
        <w:rPr>
          <w:rFonts w:ascii="Univers LT Std 45 Light" w:hAnsi="Univers LT Std 45 Light"/>
        </w:rPr>
        <w:t>listed in a separate</w:t>
      </w:r>
      <w:r>
        <w:rPr>
          <w:rFonts w:ascii="Univers LT Std 45 Light" w:hAnsi="Univers LT Std 45 Light"/>
        </w:rPr>
        <w:t xml:space="preserve"> section; include them in </w:t>
      </w:r>
      <w:proofErr w:type="gramStart"/>
      <w:r>
        <w:rPr>
          <w:rFonts w:ascii="Univers LT Std 45 Light" w:hAnsi="Univers LT Std 45 Light"/>
        </w:rPr>
        <w:t>bulleted</w:t>
      </w:r>
      <w:proofErr w:type="gramEnd"/>
      <w:r>
        <w:rPr>
          <w:rFonts w:ascii="Univers LT Std 45 Light" w:hAnsi="Univers LT Std 45 Light"/>
        </w:rPr>
        <w:t xml:space="preserve"> statements</w:t>
      </w:r>
      <w:r w:rsidR="009E7F37">
        <w:rPr>
          <w:rFonts w:ascii="Univers LT Std 45 Light" w:hAnsi="Univers LT Std 45 Light"/>
        </w:rPr>
        <w:t xml:space="preserve"> </w:t>
      </w:r>
      <w:r w:rsidR="00B9573B">
        <w:rPr>
          <w:rFonts w:ascii="Univers LT Std 45 Light" w:hAnsi="Univers LT Std 45 Light"/>
        </w:rPr>
        <w:t>within the experience section</w:t>
      </w:r>
    </w:p>
    <w:p w14:paraId="00FD2063" w14:textId="14934890" w:rsidR="008E0424" w:rsidRPr="00274DFB" w:rsidRDefault="008E0424" w:rsidP="008E0424">
      <w:pPr>
        <w:numPr>
          <w:ilvl w:val="0"/>
          <w:numId w:val="14"/>
        </w:numPr>
        <w:spacing w:after="0" w:line="240" w:lineRule="auto"/>
        <w:contextualSpacing/>
        <w:rPr>
          <w:rFonts w:ascii="Univers LT Std 45 Light" w:hAnsi="Univers LT Std 45 Light"/>
          <w:lang w:val="en"/>
        </w:rPr>
      </w:pPr>
      <w:r w:rsidRPr="00274DFB">
        <w:rPr>
          <w:rFonts w:ascii="Univers LT Std 45 Light" w:hAnsi="Univers LT Std 45 Light"/>
          <w:lang w:val="en"/>
        </w:rPr>
        <w:t xml:space="preserve">Interests </w:t>
      </w:r>
      <w:r w:rsidR="00E02C2C">
        <w:rPr>
          <w:rFonts w:ascii="Univers LT Std 45 Light" w:hAnsi="Univers LT Std 45 Light"/>
          <w:lang w:val="en"/>
        </w:rPr>
        <w:t>and hobbies</w:t>
      </w:r>
      <w:r w:rsidR="004F71AC">
        <w:rPr>
          <w:rFonts w:ascii="Univers LT Std 45 Light" w:hAnsi="Univers LT Std 45 Light"/>
          <w:lang w:val="en"/>
        </w:rPr>
        <w:t xml:space="preserve"> should only be included if highly relevant to company/role (optional)</w:t>
      </w:r>
    </w:p>
    <w:p w14:paraId="09D037AE" w14:textId="77777777" w:rsidR="008E0424" w:rsidRPr="006D04A2" w:rsidRDefault="008E0424" w:rsidP="00E105C4">
      <w:pPr>
        <w:pStyle w:val="Heading3"/>
      </w:pPr>
    </w:p>
    <w:p w14:paraId="13F4CD28" w14:textId="39A26A06" w:rsidR="008E0424" w:rsidRPr="006D04A2" w:rsidRDefault="008E0424" w:rsidP="00E105C4">
      <w:pPr>
        <w:pStyle w:val="Heading3"/>
      </w:pPr>
      <w:r w:rsidRPr="006D04A2">
        <w:t>Overall Appearance</w:t>
      </w:r>
    </w:p>
    <w:p w14:paraId="611B96A4" w14:textId="77777777" w:rsidR="00E105C4" w:rsidRDefault="00E105C4" w:rsidP="00E105C4">
      <w:pPr>
        <w:pStyle w:val="ListParagraph"/>
        <w:numPr>
          <w:ilvl w:val="0"/>
          <w:numId w:val="12"/>
        </w:numPr>
        <w:spacing w:after="0" w:line="240" w:lineRule="auto"/>
        <w:rPr>
          <w:rFonts w:ascii="Univers LT Std 45 Light" w:hAnsi="Univers LT Std 45 Light"/>
          <w:lang w:val="en"/>
        </w:rPr>
      </w:pPr>
      <w:r w:rsidRPr="00274DFB">
        <w:rPr>
          <w:rFonts w:ascii="Univers LT Std 45 Light" w:hAnsi="Univers LT Std 45 Light"/>
          <w:lang w:val="en"/>
        </w:rPr>
        <w:t>Resume is not created using a template</w:t>
      </w:r>
    </w:p>
    <w:p w14:paraId="7A6EF77A" w14:textId="77777777" w:rsidR="00E105C4" w:rsidRPr="00274DFB" w:rsidRDefault="00E105C4" w:rsidP="00E105C4">
      <w:pPr>
        <w:pStyle w:val="ListParagraph"/>
        <w:numPr>
          <w:ilvl w:val="0"/>
          <w:numId w:val="12"/>
        </w:numPr>
        <w:spacing w:after="0" w:line="240" w:lineRule="auto"/>
        <w:rPr>
          <w:rFonts w:ascii="Univers LT Std 45 Light" w:hAnsi="Univers LT Std 45 Light"/>
        </w:rPr>
      </w:pPr>
      <w:r w:rsidRPr="6C9513AA">
        <w:rPr>
          <w:rFonts w:ascii="Univers LT Std 45 Light" w:hAnsi="Univers LT Std 45 Light"/>
        </w:rPr>
        <w:t>Resume is appropriate length based on experience</w:t>
      </w:r>
    </w:p>
    <w:p w14:paraId="6D2AF146" w14:textId="40DD559C" w:rsidR="008E0424" w:rsidRPr="00274DFB" w:rsidRDefault="008E0424" w:rsidP="008E0424">
      <w:pPr>
        <w:pStyle w:val="ListParagraph"/>
        <w:numPr>
          <w:ilvl w:val="0"/>
          <w:numId w:val="12"/>
        </w:numPr>
        <w:spacing w:after="0" w:line="240" w:lineRule="auto"/>
        <w:rPr>
          <w:rFonts w:ascii="Univers LT Std 45 Light" w:hAnsi="Univers LT Std 45 Light"/>
          <w:lang w:val="en"/>
        </w:rPr>
      </w:pPr>
      <w:r w:rsidRPr="00274DFB">
        <w:rPr>
          <w:rFonts w:ascii="Univers LT Std 45 Light" w:hAnsi="Univers LT Std 45 Light"/>
          <w:lang w:val="en"/>
        </w:rPr>
        <w:t>Margins measure between .5” and 1”</w:t>
      </w:r>
    </w:p>
    <w:p w14:paraId="23770DF8" w14:textId="725EDF29" w:rsidR="008E0424" w:rsidRPr="00274DFB" w:rsidRDefault="008E0424" w:rsidP="008E0424">
      <w:pPr>
        <w:pStyle w:val="ListParagraph"/>
        <w:numPr>
          <w:ilvl w:val="0"/>
          <w:numId w:val="12"/>
        </w:numPr>
        <w:spacing w:after="0" w:line="240" w:lineRule="auto"/>
        <w:rPr>
          <w:rFonts w:ascii="Univers LT Std 45 Light" w:hAnsi="Univers LT Std 45 Light"/>
          <w:lang w:val="en"/>
        </w:rPr>
      </w:pPr>
      <w:r w:rsidRPr="00274DFB">
        <w:rPr>
          <w:rFonts w:ascii="Univers LT Std 45 Light" w:hAnsi="Univers LT Std 45 Light"/>
          <w:lang w:val="en"/>
        </w:rPr>
        <w:t xml:space="preserve">Font style is simple and </w:t>
      </w:r>
      <w:r w:rsidR="004F71AC">
        <w:rPr>
          <w:rFonts w:ascii="Univers LT Std 45 Light" w:hAnsi="Univers LT Std 45 Light"/>
          <w:lang w:val="en"/>
        </w:rPr>
        <w:t xml:space="preserve">professional </w:t>
      </w:r>
    </w:p>
    <w:p w14:paraId="295FA4CF" w14:textId="77777777" w:rsidR="008E0424" w:rsidRPr="00274DFB" w:rsidRDefault="008E0424" w:rsidP="008E0424">
      <w:pPr>
        <w:pStyle w:val="ListParagraph"/>
        <w:numPr>
          <w:ilvl w:val="0"/>
          <w:numId w:val="12"/>
        </w:numPr>
        <w:spacing w:after="0" w:line="240" w:lineRule="auto"/>
        <w:rPr>
          <w:rFonts w:ascii="Univers LT Std 45 Light" w:hAnsi="Univers LT Std 45 Light"/>
          <w:lang w:val="en"/>
        </w:rPr>
      </w:pPr>
      <w:r w:rsidRPr="00274DFB">
        <w:rPr>
          <w:rFonts w:ascii="Univers LT Std 45 Light" w:hAnsi="Univers LT Std 45 Light"/>
          <w:lang w:val="en"/>
        </w:rPr>
        <w:t>Font size measures between 10 point and 12 point and any variations in font size are consistent throughout document and appropriately used for emphasis</w:t>
      </w:r>
    </w:p>
    <w:p w14:paraId="55425823" w14:textId="4CC0139C" w:rsidR="008E0424" w:rsidRPr="00274DFB" w:rsidRDefault="008E0424" w:rsidP="4BF875AE">
      <w:pPr>
        <w:pStyle w:val="ListParagraph"/>
        <w:numPr>
          <w:ilvl w:val="0"/>
          <w:numId w:val="12"/>
        </w:numPr>
        <w:spacing w:after="0" w:line="240" w:lineRule="auto"/>
        <w:rPr>
          <w:rFonts w:ascii="Univers LT Std 45 Light" w:hAnsi="Univers LT Std 45 Light"/>
        </w:rPr>
      </w:pPr>
      <w:r w:rsidRPr="00274DFB">
        <w:rPr>
          <w:rFonts w:ascii="Univers LT Std 45 Light" w:hAnsi="Univers LT Std 45 Light"/>
        </w:rPr>
        <w:t xml:space="preserve">Methods of </w:t>
      </w:r>
      <w:r w:rsidR="00D60569">
        <w:rPr>
          <w:rFonts w:ascii="Univers LT Std 45 Light" w:hAnsi="Univers LT Std 45 Light"/>
        </w:rPr>
        <w:t>emphasizing</w:t>
      </w:r>
      <w:r w:rsidRPr="00274DFB">
        <w:rPr>
          <w:rFonts w:ascii="Univers LT Std 45 Light" w:hAnsi="Univers LT Std 45 Light"/>
        </w:rPr>
        <w:t xml:space="preserve"> text (e.g. bold, italics, underline</w:t>
      </w:r>
      <w:r w:rsidR="00D60569">
        <w:rPr>
          <w:rFonts w:ascii="Univers LT Std 45 Light" w:hAnsi="Univers LT Std 45 Light"/>
        </w:rPr>
        <w:t>, caps</w:t>
      </w:r>
      <w:r w:rsidRPr="00274DFB">
        <w:rPr>
          <w:rFonts w:ascii="Univers LT Std 45 Light" w:hAnsi="Univers LT Std 45 Light"/>
        </w:rPr>
        <w:t>) are used appropriately and consistently throughout document</w:t>
      </w:r>
    </w:p>
    <w:p w14:paraId="6D3C26BB" w14:textId="77777777" w:rsidR="008E0424" w:rsidRDefault="008E0424" w:rsidP="008E0424">
      <w:pPr>
        <w:pStyle w:val="ListParagraph"/>
        <w:numPr>
          <w:ilvl w:val="0"/>
          <w:numId w:val="12"/>
        </w:numPr>
        <w:spacing w:after="0" w:line="240" w:lineRule="auto"/>
        <w:rPr>
          <w:rFonts w:ascii="Univers LT Std 45 Light" w:hAnsi="Univers LT Std 45 Light"/>
          <w:lang w:val="en"/>
        </w:rPr>
      </w:pPr>
      <w:r w:rsidRPr="00274DFB">
        <w:rPr>
          <w:rFonts w:ascii="Univers LT Std 45 Light" w:hAnsi="Univers LT Std 45 Light"/>
          <w:lang w:val="en"/>
        </w:rPr>
        <w:t>White space is evenly distributed</w:t>
      </w:r>
    </w:p>
    <w:p w14:paraId="7EC5EE4B" w14:textId="0B6DAF96" w:rsidR="004F71AC" w:rsidRPr="00274DFB" w:rsidRDefault="004F71AC" w:rsidP="008E0424">
      <w:pPr>
        <w:pStyle w:val="ListParagraph"/>
        <w:numPr>
          <w:ilvl w:val="0"/>
          <w:numId w:val="12"/>
        </w:numPr>
        <w:spacing w:after="0" w:line="240" w:lineRule="auto"/>
        <w:rPr>
          <w:rFonts w:ascii="Univers LT Std 45 Light" w:hAnsi="Univers LT Std 45 Light"/>
          <w:lang w:val="en"/>
        </w:rPr>
      </w:pPr>
      <w:r>
        <w:rPr>
          <w:rFonts w:ascii="Univers LT Std 45 Light" w:hAnsi="Univers LT Std 45 Light"/>
          <w:lang w:val="en"/>
        </w:rPr>
        <w:t>Do not include headshots or personal demographic information</w:t>
      </w:r>
    </w:p>
    <w:p w14:paraId="16098D78" w14:textId="495D220C" w:rsidR="00D60569" w:rsidRPr="007A1BA8" w:rsidRDefault="008E0424">
      <w:pPr>
        <w:pStyle w:val="ListParagraph"/>
        <w:numPr>
          <w:ilvl w:val="0"/>
          <w:numId w:val="12"/>
        </w:numPr>
        <w:spacing w:after="0" w:line="240" w:lineRule="auto"/>
        <w:rPr>
          <w:rFonts w:ascii="Univers LT Std 45 Light" w:hAnsi="Univers LT Std 45 Light"/>
          <w:lang w:val="en"/>
        </w:rPr>
      </w:pPr>
      <w:r w:rsidRPr="007A1BA8">
        <w:rPr>
          <w:rFonts w:ascii="Univers LT Std 45 Light" w:hAnsi="Univers LT Std 45 Light"/>
          <w:lang w:val="en"/>
        </w:rPr>
        <w:t>Text is aligned in a consistent manner using tabs</w:t>
      </w:r>
      <w:r w:rsidR="007A1BA8" w:rsidRPr="007A1BA8">
        <w:rPr>
          <w:rFonts w:ascii="Univers LT Std 45 Light" w:hAnsi="Univers LT Std 45 Light"/>
          <w:lang w:val="en"/>
        </w:rPr>
        <w:t xml:space="preserve">; </w:t>
      </w:r>
      <w:r w:rsidR="007A1BA8">
        <w:rPr>
          <w:rFonts w:ascii="Univers LT Std 45 Light" w:hAnsi="Univers LT Std 45 Light"/>
          <w:lang w:val="en"/>
        </w:rPr>
        <w:t>d</w:t>
      </w:r>
      <w:r w:rsidR="00D60569" w:rsidRPr="007A1BA8">
        <w:rPr>
          <w:rFonts w:ascii="Univers LT Std 45 Light" w:hAnsi="Univers LT Std 45 Light"/>
          <w:lang w:val="en"/>
        </w:rPr>
        <w:t>o not use columns</w:t>
      </w:r>
      <w:r w:rsidR="007A1BA8" w:rsidRPr="007A1BA8">
        <w:rPr>
          <w:rFonts w:ascii="Univers LT Std 45 Light" w:hAnsi="Univers LT Std 45 Light"/>
          <w:lang w:val="en"/>
        </w:rPr>
        <w:t xml:space="preserve"> nor</w:t>
      </w:r>
      <w:r w:rsidR="00D60569" w:rsidRPr="007A1BA8">
        <w:rPr>
          <w:rFonts w:ascii="Univers LT Std 45 Light" w:hAnsi="Univers LT Std 45 Light"/>
          <w:lang w:val="en"/>
        </w:rPr>
        <w:t xml:space="preserve"> tables</w:t>
      </w:r>
    </w:p>
    <w:p w14:paraId="1392D228" w14:textId="77777777" w:rsidR="008E0424" w:rsidRPr="00274DFB" w:rsidRDefault="008E0424" w:rsidP="008E0424">
      <w:pPr>
        <w:pStyle w:val="ListParagraph"/>
        <w:numPr>
          <w:ilvl w:val="0"/>
          <w:numId w:val="12"/>
        </w:numPr>
        <w:spacing w:after="0" w:line="240" w:lineRule="auto"/>
        <w:rPr>
          <w:rFonts w:ascii="Univers LT Std 45 Light" w:hAnsi="Univers LT Std 45 Light"/>
          <w:lang w:val="en"/>
        </w:rPr>
      </w:pPr>
      <w:r w:rsidRPr="00274DFB">
        <w:rPr>
          <w:rFonts w:ascii="Univers LT Std 45 Light" w:hAnsi="Univers LT Std 45 Light"/>
          <w:lang w:val="en"/>
        </w:rPr>
        <w:t>Sections are arranged to place most relevant information closest to the beginning of the resume</w:t>
      </w:r>
    </w:p>
    <w:p w14:paraId="0294FA23" w14:textId="77777777" w:rsidR="008E0424" w:rsidRPr="006D04A2" w:rsidRDefault="008E0424" w:rsidP="008E0424">
      <w:pPr>
        <w:spacing w:after="0" w:line="240" w:lineRule="auto"/>
        <w:contextualSpacing/>
        <w:rPr>
          <w:rFonts w:ascii="Univers LT Std 45 Light" w:hAnsi="Univers LT Std 45 Light"/>
          <w:b/>
          <w:sz w:val="20"/>
          <w:szCs w:val="20"/>
          <w:lang w:val="en"/>
        </w:rPr>
      </w:pPr>
    </w:p>
    <w:p w14:paraId="284CCDA2" w14:textId="08EB2A75" w:rsidR="008E0424" w:rsidRPr="006D04A2" w:rsidRDefault="008E0424" w:rsidP="00E105C4">
      <w:pPr>
        <w:pStyle w:val="Heading3"/>
      </w:pPr>
      <w:r w:rsidRPr="006D04A2">
        <w:t>Grammar, Spelling, Typos</w:t>
      </w:r>
    </w:p>
    <w:p w14:paraId="25798D2F" w14:textId="77777777" w:rsidR="008E0424" w:rsidRPr="00274DFB" w:rsidRDefault="008E0424" w:rsidP="008E0424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Univers LT Std 45 Light" w:hAnsi="Univers LT Std 45 Light"/>
          <w:lang w:val="en"/>
        </w:rPr>
      </w:pPr>
      <w:r w:rsidRPr="00274DFB">
        <w:rPr>
          <w:rFonts w:ascii="Univers LT Std 45 Light" w:hAnsi="Univers LT Std 45 Light"/>
          <w:lang w:val="en"/>
        </w:rPr>
        <w:t>No grammar errors</w:t>
      </w:r>
    </w:p>
    <w:p w14:paraId="4329F993" w14:textId="77777777" w:rsidR="008E0424" w:rsidRPr="00274DFB" w:rsidRDefault="008E0424" w:rsidP="008E0424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Univers LT Std 45 Light" w:hAnsi="Univers LT Std 45 Light"/>
          <w:lang w:val="en"/>
        </w:rPr>
      </w:pPr>
      <w:r w:rsidRPr="00274DFB">
        <w:rPr>
          <w:rFonts w:ascii="Univers LT Std 45 Light" w:hAnsi="Univers LT Std 45 Light"/>
          <w:lang w:val="en"/>
        </w:rPr>
        <w:t>No spelling errors</w:t>
      </w:r>
    </w:p>
    <w:p w14:paraId="3C584A67" w14:textId="77777777" w:rsidR="008E0424" w:rsidRPr="00274DFB" w:rsidRDefault="008E0424" w:rsidP="008E0424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Univers LT Std 45 Light" w:hAnsi="Univers LT Std 45 Light"/>
          <w:lang w:val="en"/>
        </w:rPr>
      </w:pPr>
      <w:r w:rsidRPr="00274DFB">
        <w:rPr>
          <w:rFonts w:ascii="Univers LT Std 45 Light" w:hAnsi="Univers LT Std 45 Light"/>
          <w:lang w:val="en"/>
        </w:rPr>
        <w:t>No typos</w:t>
      </w:r>
    </w:p>
    <w:p w14:paraId="222B2EA2" w14:textId="77777777" w:rsidR="008E0424" w:rsidRPr="00274DFB" w:rsidRDefault="008E0424" w:rsidP="4BF875AE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Univers LT Std 45 Light" w:hAnsi="Univers LT Std 45 Light"/>
        </w:rPr>
      </w:pPr>
      <w:r w:rsidRPr="00274DFB">
        <w:rPr>
          <w:rFonts w:ascii="Univers LT Std 45 Light" w:hAnsi="Univers LT Std 45 Light"/>
        </w:rPr>
        <w:t xml:space="preserve">No personal pronouns (e.g. I, me, my, you, </w:t>
      </w:r>
      <w:proofErr w:type="gramStart"/>
      <w:r w:rsidRPr="00274DFB">
        <w:rPr>
          <w:rFonts w:ascii="Univers LT Std 45 Light" w:hAnsi="Univers LT Std 45 Light"/>
        </w:rPr>
        <w:t>their</w:t>
      </w:r>
      <w:proofErr w:type="gramEnd"/>
      <w:r w:rsidRPr="00274DFB">
        <w:rPr>
          <w:rFonts w:ascii="Univers LT Std 45 Light" w:hAnsi="Univers LT Std 45 Light"/>
        </w:rPr>
        <w:t>, etc.)</w:t>
      </w:r>
    </w:p>
    <w:p w14:paraId="6DA8AED4" w14:textId="54F0CF5F" w:rsidR="00092D06" w:rsidRPr="00274DFB" w:rsidRDefault="00D60569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Univers LT Std 45 Light" w:hAnsi="Univers LT Std 45 Light"/>
        </w:rPr>
      </w:pPr>
      <w:r>
        <w:rPr>
          <w:rFonts w:ascii="Univers LT Std 45 Light" w:hAnsi="Univers LT Std 45 Light"/>
          <w:lang w:val="en"/>
        </w:rPr>
        <w:t>Do not use periods</w:t>
      </w:r>
    </w:p>
    <w:sectPr w:rsidR="00092D06" w:rsidRPr="00274DFB" w:rsidSect="003D7F5A">
      <w:footerReference w:type="default" r:id="rId13"/>
      <w:type w:val="continuous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BEB3C" w14:textId="77777777" w:rsidR="00C92ACA" w:rsidRDefault="00C92ACA" w:rsidP="00D33745">
      <w:pPr>
        <w:spacing w:after="0" w:line="240" w:lineRule="auto"/>
      </w:pPr>
      <w:r>
        <w:separator/>
      </w:r>
    </w:p>
  </w:endnote>
  <w:endnote w:type="continuationSeparator" w:id="0">
    <w:p w14:paraId="4DD02878" w14:textId="77777777" w:rsidR="00C92ACA" w:rsidRDefault="00C92ACA" w:rsidP="00D33745">
      <w:pPr>
        <w:spacing w:after="0" w:line="240" w:lineRule="auto"/>
      </w:pPr>
      <w:r>
        <w:continuationSeparator/>
      </w:r>
    </w:p>
  </w:endnote>
  <w:endnote w:type="continuationNotice" w:id="1">
    <w:p w14:paraId="27FD1074" w14:textId="77777777" w:rsidR="00C92ACA" w:rsidRDefault="00C92A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LT Std 85 XBl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15AB6" w14:textId="0EA04F43" w:rsidR="00AC59C5" w:rsidRPr="00AC59C5" w:rsidRDefault="00AC59C5" w:rsidP="00AC59C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379B4" w14:textId="77777777" w:rsidR="00C92ACA" w:rsidRDefault="00C92ACA" w:rsidP="00D33745">
      <w:pPr>
        <w:spacing w:after="0" w:line="240" w:lineRule="auto"/>
      </w:pPr>
      <w:r>
        <w:separator/>
      </w:r>
    </w:p>
  </w:footnote>
  <w:footnote w:type="continuationSeparator" w:id="0">
    <w:p w14:paraId="61BA531E" w14:textId="77777777" w:rsidR="00C92ACA" w:rsidRDefault="00C92ACA" w:rsidP="00D33745">
      <w:pPr>
        <w:spacing w:after="0" w:line="240" w:lineRule="auto"/>
      </w:pPr>
      <w:r>
        <w:continuationSeparator/>
      </w:r>
    </w:p>
  </w:footnote>
  <w:footnote w:type="continuationNotice" w:id="1">
    <w:p w14:paraId="3C79D76D" w14:textId="77777777" w:rsidR="00C92ACA" w:rsidRDefault="00C92AC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613AD"/>
    <w:multiLevelType w:val="multilevel"/>
    <w:tmpl w:val="120A48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D799D"/>
    <w:multiLevelType w:val="hybridMultilevel"/>
    <w:tmpl w:val="99304C28"/>
    <w:lvl w:ilvl="0" w:tplc="F1E46A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B3F4B"/>
    <w:multiLevelType w:val="hybridMultilevel"/>
    <w:tmpl w:val="4718B1B0"/>
    <w:lvl w:ilvl="0" w:tplc="41DC097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8B3801"/>
    <w:multiLevelType w:val="hybridMultilevel"/>
    <w:tmpl w:val="75B4EEAA"/>
    <w:lvl w:ilvl="0" w:tplc="878477E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433627"/>
    <w:multiLevelType w:val="hybridMultilevel"/>
    <w:tmpl w:val="13FE798A"/>
    <w:lvl w:ilvl="0" w:tplc="4602259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F66A03"/>
    <w:multiLevelType w:val="multilevel"/>
    <w:tmpl w:val="6E820F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0D26BF"/>
    <w:multiLevelType w:val="hybridMultilevel"/>
    <w:tmpl w:val="58960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8D01AB"/>
    <w:multiLevelType w:val="hybridMultilevel"/>
    <w:tmpl w:val="28E661F0"/>
    <w:lvl w:ilvl="0" w:tplc="D38E88A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4E51EB"/>
    <w:multiLevelType w:val="multilevel"/>
    <w:tmpl w:val="16A88A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7AF0180"/>
    <w:multiLevelType w:val="hybridMultilevel"/>
    <w:tmpl w:val="001205C0"/>
    <w:lvl w:ilvl="0" w:tplc="EB328FA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A07A9F"/>
    <w:multiLevelType w:val="hybridMultilevel"/>
    <w:tmpl w:val="4D02D3A8"/>
    <w:lvl w:ilvl="0" w:tplc="207207D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751B23"/>
    <w:multiLevelType w:val="hybridMultilevel"/>
    <w:tmpl w:val="00E845AC"/>
    <w:lvl w:ilvl="0" w:tplc="490019C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C30E7A"/>
    <w:multiLevelType w:val="hybridMultilevel"/>
    <w:tmpl w:val="E50240B0"/>
    <w:lvl w:ilvl="0" w:tplc="207207D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7D2283"/>
    <w:multiLevelType w:val="multilevel"/>
    <w:tmpl w:val="85B4B1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3016112">
    <w:abstractNumId w:val="6"/>
  </w:num>
  <w:num w:numId="2" w16cid:durableId="2030835247">
    <w:abstractNumId w:val="8"/>
  </w:num>
  <w:num w:numId="3" w16cid:durableId="441464686">
    <w:abstractNumId w:val="5"/>
  </w:num>
  <w:num w:numId="4" w16cid:durableId="190263513">
    <w:abstractNumId w:val="13"/>
  </w:num>
  <w:num w:numId="5" w16cid:durableId="112676989">
    <w:abstractNumId w:val="0"/>
  </w:num>
  <w:num w:numId="6" w16cid:durableId="548342202">
    <w:abstractNumId w:val="12"/>
  </w:num>
  <w:num w:numId="7" w16cid:durableId="1994065893">
    <w:abstractNumId w:val="3"/>
  </w:num>
  <w:num w:numId="8" w16cid:durableId="931355721">
    <w:abstractNumId w:val="7"/>
  </w:num>
  <w:num w:numId="9" w16cid:durableId="1179660275">
    <w:abstractNumId w:val="9"/>
  </w:num>
  <w:num w:numId="10" w16cid:durableId="798955808">
    <w:abstractNumId w:val="4"/>
  </w:num>
  <w:num w:numId="11" w16cid:durableId="163132076">
    <w:abstractNumId w:val="11"/>
  </w:num>
  <w:num w:numId="12" w16cid:durableId="951978832">
    <w:abstractNumId w:val="2"/>
  </w:num>
  <w:num w:numId="13" w16cid:durableId="1424373056">
    <w:abstractNumId w:val="1"/>
  </w:num>
  <w:num w:numId="14" w16cid:durableId="8166057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1MDQyNjI3MjY2MjFU0lEKTi0uzszPAykwrgUA5yVp1CwAAAA="/>
  </w:docVars>
  <w:rsids>
    <w:rsidRoot w:val="008E0424"/>
    <w:rsid w:val="00012FA8"/>
    <w:rsid w:val="00022C34"/>
    <w:rsid w:val="00031854"/>
    <w:rsid w:val="00050E3D"/>
    <w:rsid w:val="00055C36"/>
    <w:rsid w:val="00074881"/>
    <w:rsid w:val="0007679C"/>
    <w:rsid w:val="00092D06"/>
    <w:rsid w:val="000933B9"/>
    <w:rsid w:val="000A1C73"/>
    <w:rsid w:val="000B68B6"/>
    <w:rsid w:val="000C1759"/>
    <w:rsid w:val="000C39D3"/>
    <w:rsid w:val="000E4ABF"/>
    <w:rsid w:val="000E6B01"/>
    <w:rsid w:val="000F5F21"/>
    <w:rsid w:val="00122FF1"/>
    <w:rsid w:val="00125B9A"/>
    <w:rsid w:val="00166668"/>
    <w:rsid w:val="00172DD7"/>
    <w:rsid w:val="001803C2"/>
    <w:rsid w:val="00185E17"/>
    <w:rsid w:val="0018772D"/>
    <w:rsid w:val="001A08DD"/>
    <w:rsid w:val="001A6E59"/>
    <w:rsid w:val="001B1257"/>
    <w:rsid w:val="001B187E"/>
    <w:rsid w:val="001B2663"/>
    <w:rsid w:val="001C03B5"/>
    <w:rsid w:val="001D0E69"/>
    <w:rsid w:val="001D69E7"/>
    <w:rsid w:val="001D7403"/>
    <w:rsid w:val="00203417"/>
    <w:rsid w:val="00204BF7"/>
    <w:rsid w:val="00220F21"/>
    <w:rsid w:val="00221FD7"/>
    <w:rsid w:val="00222A46"/>
    <w:rsid w:val="00224719"/>
    <w:rsid w:val="0024084C"/>
    <w:rsid w:val="00251A1B"/>
    <w:rsid w:val="00253B71"/>
    <w:rsid w:val="00272005"/>
    <w:rsid w:val="00274DFB"/>
    <w:rsid w:val="0029103D"/>
    <w:rsid w:val="002A071F"/>
    <w:rsid w:val="002B22B0"/>
    <w:rsid w:val="002B6301"/>
    <w:rsid w:val="002C2C51"/>
    <w:rsid w:val="00303256"/>
    <w:rsid w:val="00312EA4"/>
    <w:rsid w:val="0031320C"/>
    <w:rsid w:val="00314C52"/>
    <w:rsid w:val="0032377F"/>
    <w:rsid w:val="00335ED7"/>
    <w:rsid w:val="00340C04"/>
    <w:rsid w:val="003734E1"/>
    <w:rsid w:val="00374CCA"/>
    <w:rsid w:val="0039553B"/>
    <w:rsid w:val="003B2ECF"/>
    <w:rsid w:val="003B3394"/>
    <w:rsid w:val="003D3FB2"/>
    <w:rsid w:val="003D7101"/>
    <w:rsid w:val="003D7F5A"/>
    <w:rsid w:val="003E5A5F"/>
    <w:rsid w:val="003F1CE7"/>
    <w:rsid w:val="00411E98"/>
    <w:rsid w:val="004179E3"/>
    <w:rsid w:val="0042786F"/>
    <w:rsid w:val="00465FCD"/>
    <w:rsid w:val="004731FD"/>
    <w:rsid w:val="004A3231"/>
    <w:rsid w:val="004A3D8A"/>
    <w:rsid w:val="004A677E"/>
    <w:rsid w:val="004F66A8"/>
    <w:rsid w:val="004F71AC"/>
    <w:rsid w:val="00514214"/>
    <w:rsid w:val="00544A29"/>
    <w:rsid w:val="005644FA"/>
    <w:rsid w:val="00584AAA"/>
    <w:rsid w:val="00590575"/>
    <w:rsid w:val="005A58DB"/>
    <w:rsid w:val="005B0278"/>
    <w:rsid w:val="005B17B1"/>
    <w:rsid w:val="005B5111"/>
    <w:rsid w:val="005C049B"/>
    <w:rsid w:val="005C1813"/>
    <w:rsid w:val="005D17D6"/>
    <w:rsid w:val="005F080B"/>
    <w:rsid w:val="005F6507"/>
    <w:rsid w:val="0060544B"/>
    <w:rsid w:val="00624EB1"/>
    <w:rsid w:val="00635B69"/>
    <w:rsid w:val="006416E7"/>
    <w:rsid w:val="0064342C"/>
    <w:rsid w:val="0065336F"/>
    <w:rsid w:val="00684700"/>
    <w:rsid w:val="0069742E"/>
    <w:rsid w:val="006A64B4"/>
    <w:rsid w:val="006B675B"/>
    <w:rsid w:val="006D04A2"/>
    <w:rsid w:val="006F29E5"/>
    <w:rsid w:val="006F53C1"/>
    <w:rsid w:val="007058FE"/>
    <w:rsid w:val="00707823"/>
    <w:rsid w:val="00716745"/>
    <w:rsid w:val="00730865"/>
    <w:rsid w:val="007417E7"/>
    <w:rsid w:val="00746429"/>
    <w:rsid w:val="00777527"/>
    <w:rsid w:val="00794F2D"/>
    <w:rsid w:val="007A04E7"/>
    <w:rsid w:val="007A1BA8"/>
    <w:rsid w:val="007A4D5A"/>
    <w:rsid w:val="007B30EB"/>
    <w:rsid w:val="007C7EA7"/>
    <w:rsid w:val="007D3C22"/>
    <w:rsid w:val="007D7468"/>
    <w:rsid w:val="007E36AD"/>
    <w:rsid w:val="007F1125"/>
    <w:rsid w:val="00830E0D"/>
    <w:rsid w:val="00836826"/>
    <w:rsid w:val="00852B23"/>
    <w:rsid w:val="00856430"/>
    <w:rsid w:val="00860590"/>
    <w:rsid w:val="00874A50"/>
    <w:rsid w:val="008A30D7"/>
    <w:rsid w:val="008A4026"/>
    <w:rsid w:val="008A50F8"/>
    <w:rsid w:val="008D0287"/>
    <w:rsid w:val="008D0631"/>
    <w:rsid w:val="008E0424"/>
    <w:rsid w:val="00902F76"/>
    <w:rsid w:val="00905381"/>
    <w:rsid w:val="00917A64"/>
    <w:rsid w:val="00927190"/>
    <w:rsid w:val="00942433"/>
    <w:rsid w:val="009432D5"/>
    <w:rsid w:val="00981F54"/>
    <w:rsid w:val="009C28DC"/>
    <w:rsid w:val="009E278B"/>
    <w:rsid w:val="009E7F37"/>
    <w:rsid w:val="009F3F2B"/>
    <w:rsid w:val="00A072A5"/>
    <w:rsid w:val="00A31178"/>
    <w:rsid w:val="00A35354"/>
    <w:rsid w:val="00A56CE3"/>
    <w:rsid w:val="00A605C5"/>
    <w:rsid w:val="00A72A99"/>
    <w:rsid w:val="00A851E7"/>
    <w:rsid w:val="00A91499"/>
    <w:rsid w:val="00A97214"/>
    <w:rsid w:val="00AC59C5"/>
    <w:rsid w:val="00AE2D39"/>
    <w:rsid w:val="00B14BB0"/>
    <w:rsid w:val="00B30D2F"/>
    <w:rsid w:val="00B31925"/>
    <w:rsid w:val="00B351A7"/>
    <w:rsid w:val="00B424D3"/>
    <w:rsid w:val="00B45E98"/>
    <w:rsid w:val="00B504EF"/>
    <w:rsid w:val="00B53144"/>
    <w:rsid w:val="00B61FA1"/>
    <w:rsid w:val="00B71BB4"/>
    <w:rsid w:val="00B9573B"/>
    <w:rsid w:val="00BE3071"/>
    <w:rsid w:val="00C04154"/>
    <w:rsid w:val="00C10C7E"/>
    <w:rsid w:val="00C56CFF"/>
    <w:rsid w:val="00C829F5"/>
    <w:rsid w:val="00C92ACA"/>
    <w:rsid w:val="00C94888"/>
    <w:rsid w:val="00CD3092"/>
    <w:rsid w:val="00CD402C"/>
    <w:rsid w:val="00CE42DB"/>
    <w:rsid w:val="00CF5891"/>
    <w:rsid w:val="00D13A23"/>
    <w:rsid w:val="00D228CA"/>
    <w:rsid w:val="00D33745"/>
    <w:rsid w:val="00D36BF9"/>
    <w:rsid w:val="00D379E1"/>
    <w:rsid w:val="00D52D20"/>
    <w:rsid w:val="00D60569"/>
    <w:rsid w:val="00D60DBD"/>
    <w:rsid w:val="00D640A5"/>
    <w:rsid w:val="00D754DA"/>
    <w:rsid w:val="00DA529C"/>
    <w:rsid w:val="00DB52A2"/>
    <w:rsid w:val="00DE2580"/>
    <w:rsid w:val="00DF4931"/>
    <w:rsid w:val="00DF4AB9"/>
    <w:rsid w:val="00E014A2"/>
    <w:rsid w:val="00E02C2C"/>
    <w:rsid w:val="00E105C4"/>
    <w:rsid w:val="00E32B5D"/>
    <w:rsid w:val="00E32B6F"/>
    <w:rsid w:val="00E440FE"/>
    <w:rsid w:val="00E47A73"/>
    <w:rsid w:val="00E55CE6"/>
    <w:rsid w:val="00E83B0E"/>
    <w:rsid w:val="00E94F92"/>
    <w:rsid w:val="00E97649"/>
    <w:rsid w:val="00EA690D"/>
    <w:rsid w:val="00EC105F"/>
    <w:rsid w:val="00EC1AD5"/>
    <w:rsid w:val="00EE2E3B"/>
    <w:rsid w:val="00EE6B88"/>
    <w:rsid w:val="00EF23CE"/>
    <w:rsid w:val="00EF45F0"/>
    <w:rsid w:val="00F058DF"/>
    <w:rsid w:val="00F124FC"/>
    <w:rsid w:val="00F13378"/>
    <w:rsid w:val="00F46B36"/>
    <w:rsid w:val="00F74B6D"/>
    <w:rsid w:val="00F77ADC"/>
    <w:rsid w:val="00F77C12"/>
    <w:rsid w:val="00F85D85"/>
    <w:rsid w:val="00FA11CF"/>
    <w:rsid w:val="00FA7211"/>
    <w:rsid w:val="00FC760E"/>
    <w:rsid w:val="00FE2419"/>
    <w:rsid w:val="00FE4E09"/>
    <w:rsid w:val="00FF6FF1"/>
    <w:rsid w:val="39139A83"/>
    <w:rsid w:val="3E38E14B"/>
    <w:rsid w:val="3ECFDCB8"/>
    <w:rsid w:val="411B9997"/>
    <w:rsid w:val="43E2E10E"/>
    <w:rsid w:val="4BF875AE"/>
    <w:rsid w:val="525F5CEB"/>
    <w:rsid w:val="6C95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FB3A3"/>
  <w15:chartTrackingRefBased/>
  <w15:docId w15:val="{50DE9DCA-1925-450D-B0FA-16EC7488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A46"/>
  </w:style>
  <w:style w:type="paragraph" w:styleId="Heading1">
    <w:name w:val="heading 1"/>
    <w:basedOn w:val="Normal"/>
    <w:next w:val="Normal"/>
    <w:link w:val="Heading1Char"/>
    <w:uiPriority w:val="9"/>
    <w:qFormat/>
    <w:rsid w:val="001B26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0424"/>
    <w:pPr>
      <w:spacing w:before="240" w:after="0" w:line="271" w:lineRule="auto"/>
      <w:outlineLvl w:val="1"/>
    </w:pPr>
    <w:rPr>
      <w:rFonts w:asciiTheme="majorHAnsi" w:eastAsia="PMingLiU" w:hAnsiTheme="majorHAnsi" w:cstheme="majorBidi"/>
      <w:b/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105C4"/>
    <w:pPr>
      <w:spacing w:after="0" w:line="240" w:lineRule="auto"/>
      <w:contextualSpacing/>
      <w:outlineLvl w:val="2"/>
    </w:pPr>
    <w:rPr>
      <w:rFonts w:ascii="Univers LT Std 45 Light" w:eastAsiaTheme="majorEastAsia" w:hAnsi="Univers LT Std 45 Light" w:cstheme="majorBidi"/>
      <w:b/>
      <w:color w:val="000000" w:themeColor="text1"/>
      <w:sz w:val="28"/>
      <w:szCs w:val="3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1F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77A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7AD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3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745"/>
  </w:style>
  <w:style w:type="paragraph" w:styleId="Footer">
    <w:name w:val="footer"/>
    <w:basedOn w:val="Normal"/>
    <w:link w:val="FooterChar"/>
    <w:uiPriority w:val="99"/>
    <w:unhideWhenUsed/>
    <w:rsid w:val="00D33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745"/>
  </w:style>
  <w:style w:type="paragraph" w:customStyle="1" w:styleId="MUCSC">
    <w:name w:val="MUCSC"/>
    <w:basedOn w:val="Heading1"/>
    <w:link w:val="MUCSCChar"/>
    <w:autoRedefine/>
    <w:rsid w:val="0060544B"/>
    <w:pPr>
      <w:widowControl w:val="0"/>
      <w:spacing w:line="240" w:lineRule="auto"/>
    </w:pPr>
    <w:rPr>
      <w:rFonts w:ascii="Univers LT Std 85 XBlk" w:hAnsi="Univers LT Std 85 XBlk"/>
      <w:b/>
      <w:color w:val="FFFFFF" w:themeColor="background1"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1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UCSCChar">
    <w:name w:val="MUCSC Char"/>
    <w:basedOn w:val="DefaultParagraphFont"/>
    <w:link w:val="MUCSC"/>
    <w:rsid w:val="0060544B"/>
    <w:rPr>
      <w:rFonts w:ascii="Univers LT Std 85 XBlk" w:eastAsiaTheme="majorEastAsia" w:hAnsi="Univers LT Std 85 XBlk" w:cstheme="majorBidi"/>
      <w:b/>
      <w:color w:val="FFFFFF" w:themeColor="background1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1B26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75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55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734E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8E0424"/>
    <w:rPr>
      <w:rFonts w:asciiTheme="majorHAnsi" w:eastAsia="PMingLiU" w:hAnsiTheme="majorHAnsi" w:cstheme="majorBidi"/>
      <w:b/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105C4"/>
    <w:rPr>
      <w:rFonts w:ascii="Univers LT Std 45 Light" w:eastAsiaTheme="majorEastAsia" w:hAnsi="Univers LT Std 45 Light" w:cstheme="majorBidi"/>
      <w:b/>
      <w:color w:val="000000" w:themeColor="text1"/>
      <w:sz w:val="28"/>
      <w:szCs w:val="32"/>
      <w:lang w:val="en"/>
    </w:rPr>
  </w:style>
  <w:style w:type="character" w:styleId="Strong">
    <w:name w:val="Strong"/>
    <w:basedOn w:val="DefaultParagraphFont"/>
    <w:uiPriority w:val="22"/>
    <w:qFormat/>
    <w:rsid w:val="008E04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6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526ripleyc\Desktop\MUCSC%20Publication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1c7806-a704-4a60-8945-6c7b77794aa8" xsi:nil="true"/>
    <lcf76f155ced4ddcb4097134ff3c332f xmlns="b781659b-6eab-421d-b438-da1ce13deb4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1B5A1213C2A1449B77ED008F1E28A0" ma:contentTypeVersion="21" ma:contentTypeDescription="Create a new document." ma:contentTypeScope="" ma:versionID="5a19110dd3e68f25d383b5a962302c91">
  <xsd:schema xmlns:xsd="http://www.w3.org/2001/XMLSchema" xmlns:xs="http://www.w3.org/2001/XMLSchema" xmlns:p="http://schemas.microsoft.com/office/2006/metadata/properties" xmlns:ns1="http://schemas.microsoft.com/sharepoint/v3" xmlns:ns2="b781659b-6eab-421d-b438-da1ce13deb41" xmlns:ns3="281c7806-a704-4a60-8945-6c7b77794aa8" targetNamespace="http://schemas.microsoft.com/office/2006/metadata/properties" ma:root="true" ma:fieldsID="2e906865aedcceb4fa97d878e8404a41" ns1:_="" ns2:_="" ns3:_="">
    <xsd:import namespace="http://schemas.microsoft.com/sharepoint/v3"/>
    <xsd:import namespace="b781659b-6eab-421d-b438-da1ce13deb41"/>
    <xsd:import namespace="281c7806-a704-4a60-8945-6c7b77794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1659b-6eab-421d-b438-da1ce13de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963a87-7139-4f63-9b27-46f0e2e187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c7806-a704-4a60-8945-6c7b77794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2cc0250-c514-4517-a9e0-f42369a1c335}" ma:internalName="TaxCatchAll" ma:showField="CatchAllData" ma:web="281c7806-a704-4a60-8945-6c7b77794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02B67-64D0-4560-8401-964CE300BBA3}">
  <ds:schemaRefs>
    <ds:schemaRef ds:uri="http://schemas.microsoft.com/office/2006/metadata/properties"/>
    <ds:schemaRef ds:uri="http://schemas.microsoft.com/office/infopath/2007/PartnerControls"/>
    <ds:schemaRef ds:uri="281c7806-a704-4a60-8945-6c7b77794aa8"/>
    <ds:schemaRef ds:uri="b781659b-6eab-421d-b438-da1ce13deb4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1EEB60C-765A-4E63-A542-B2795108DF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40CE02-A614-43D6-925F-DCD79217D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81659b-6eab-421d-b438-da1ce13deb41"/>
    <ds:schemaRef ds:uri="281c7806-a704-4a60-8945-6c7b77794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69C8B1-28AD-4EC6-ACB5-5145E51E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MUCSC Publications Template</Template>
  <TotalTime>86</TotalTime>
  <Pages>2</Pages>
  <Words>729</Words>
  <Characters>4310</Characters>
  <Application>Microsoft Office Word</Application>
  <DocSecurity>0</DocSecurity>
  <Lines>85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Marquette University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Hanson</dc:creator>
  <cp:keywords/>
  <dc:description/>
  <cp:lastModifiedBy>Hanson, Courtney</cp:lastModifiedBy>
  <cp:revision>79</cp:revision>
  <cp:lastPrinted>2026-02-13T17:26:00Z</cp:lastPrinted>
  <dcterms:created xsi:type="dcterms:W3CDTF">2024-08-24T01:36:00Z</dcterms:created>
  <dcterms:modified xsi:type="dcterms:W3CDTF">2026-02-13T17:27:00Z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0x010100A61B5A1213C2A1449B77ED008F1E28A0</vt:lpwstr>
  </property>
  <property fmtid="{D5CDD505-2E9C-101B-9397-08002B2CF9AE}" pid="3" name="_dlc_DocIdItemGuid">
    <vt:lpwstr>83f0fe09-f653-4a33-a40a-8f4b7301c7ee</vt:lpwstr>
  </property>
  <property fmtid="{D5CDD505-2E9C-101B-9397-08002B2CF9AE}" pid="4" name="Order">
    <vt:r8>7914200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dlc_DocId">
    <vt:lpwstr>KASRS6VS5KW2-794170829-33723</vt:lpwstr>
  </property>
  <property fmtid="{D5CDD505-2E9C-101B-9397-08002B2CF9AE}" pid="8" name="_dlc_DocIdUrl">
    <vt:lpwstr>https://marq.sharepoint.com/sites/csc/_layouts/15/DocIdRedir.aspx?ID=KASRS6VS5KW2-794170829-33723, KASRS6VS5KW2-794170829-33723</vt:lpwstr>
  </property>
  <property fmtid="{D5CDD505-2E9C-101B-9397-08002B2CF9AE}" pid="9" name="TemplateUrl">
    <vt:lpwstr/>
  </property>
  <property fmtid="{D5CDD505-2E9C-101B-9397-08002B2CF9AE}" pid="10" name="ComplianceAssetId">
    <vt:lpwstr/>
  </property>
  <property fmtid="{D5CDD505-2E9C-101B-9397-08002B2CF9AE}" pid="11" name="MediaServiceImageTags">
    <vt:lpwstr/>
  </property>
</Properties>
</file>